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917C9" w14:textId="77777777" w:rsidR="00D943A4" w:rsidRDefault="00D943A4" w:rsidP="008D0C40">
      <w:pPr>
        <w:pStyle w:val="ImagePlaceholder"/>
      </w:pPr>
      <w:r w:rsidRPr="00FD77B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90" behindDoc="1" locked="1" layoutInCell="1" allowOverlap="1" wp14:anchorId="2D8040ED" wp14:editId="36DC6121">
                <wp:simplePos x="0" y="0"/>
                <wp:positionH relativeFrom="page">
                  <wp:posOffset>0</wp:posOffset>
                </wp:positionH>
                <wp:positionV relativeFrom="paragraph">
                  <wp:posOffset>-342900</wp:posOffset>
                </wp:positionV>
                <wp:extent cx="2468880" cy="10058400"/>
                <wp:effectExtent l="0" t="0" r="7620" b="0"/>
                <wp:wrapNone/>
                <wp:docPr id="1731557180" name="Rectangle 17315571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10058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76922" id="Rectangle 1731557180" o:spid="_x0000_s1026" alt="&quot;&quot;" style="position:absolute;margin-left:0;margin-top:-27pt;width:194.4pt;height:11in;z-index:-251656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" fillcolor="#a9a7bb [1311]" stroked="f" strokeweight="1pt">
                <v:fill opacity="32896f"/>
                <w10:wrap anchorx="page"/>
                <w10:anchorlock/>
              </v:rect>
            </w:pict>
          </mc:Fallback>
        </mc:AlternateContent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3150"/>
        <w:gridCol w:w="360"/>
        <w:gridCol w:w="4140"/>
        <w:gridCol w:w="3130"/>
        <w:gridCol w:w="20"/>
      </w:tblGrid>
      <w:tr w:rsidR="00D943A4" w:rsidRPr="00CD310B" w14:paraId="59D17869" w14:textId="77777777" w:rsidTr="00E73610">
        <w:trPr>
          <w:trHeight w:val="1872"/>
        </w:trPr>
        <w:tc>
          <w:tcPr>
            <w:tcW w:w="10800" w:type="dxa"/>
            <w:gridSpan w:val="5"/>
          </w:tcPr>
          <w:p w14:paraId="7AE261DE" w14:textId="295E1DE7" w:rsidR="00D943A4" w:rsidRPr="00CD310B" w:rsidRDefault="00CD310B" w:rsidP="00E73610">
            <w:pPr>
              <w:pStyle w:val="Title"/>
              <w:rPr>
                <w:rFonts w:asciiTheme="minorHAnsi" w:hAnsiTheme="minorHAnsi"/>
                <w:color w:val="000000" w:themeColor="text1"/>
                <w:sz w:val="144"/>
              </w:rPr>
            </w:pPr>
            <w:r>
              <w:rPr>
                <w:rFonts w:asciiTheme="minorHAnsi" w:hAnsiTheme="minorHAnsi"/>
                <w:color w:val="000000" w:themeColor="text1"/>
                <w:sz w:val="144"/>
              </w:rPr>
              <w:t>Full Name</w:t>
            </w:r>
          </w:p>
        </w:tc>
      </w:tr>
      <w:tr w:rsidR="002D623F" w:rsidRPr="0085363C" w14:paraId="18005763" w14:textId="77777777" w:rsidTr="00E73610">
        <w:trPr>
          <w:trHeight w:val="828"/>
        </w:trPr>
        <w:tc>
          <w:tcPr>
            <w:tcW w:w="3150" w:type="dxa"/>
          </w:tcPr>
          <w:p w14:paraId="54052A3C" w14:textId="77777777" w:rsidR="002D623F" w:rsidRPr="0085363C" w:rsidRDefault="002D623F" w:rsidP="00E73610"/>
        </w:tc>
        <w:tc>
          <w:tcPr>
            <w:tcW w:w="360" w:type="dxa"/>
          </w:tcPr>
          <w:p w14:paraId="653234AF" w14:textId="77777777" w:rsidR="002D623F" w:rsidRPr="0085363C" w:rsidRDefault="002D623F" w:rsidP="00461D4A"/>
        </w:tc>
        <w:tc>
          <w:tcPr>
            <w:tcW w:w="7290" w:type="dxa"/>
            <w:gridSpan w:val="3"/>
          </w:tcPr>
          <w:p w14:paraId="521C0533" w14:textId="1803167B" w:rsidR="002D623F" w:rsidRPr="0085363C" w:rsidRDefault="00CD310B" w:rsidP="009101C7">
            <w:pPr>
              <w:pStyle w:val="Heading1"/>
            </w:pPr>
            <w:sdt>
              <w:sdtPr>
                <w:id w:val="-550390437"/>
                <w:placeholder>
                  <w:docPart w:val="782B2D547F6C46AFA10CBD3A28ED13C2"/>
                </w:placeholder>
                <w:temporary/>
                <w:showingPlcHdr/>
                <w15:appearance w15:val="hidden"/>
              </w:sdtPr>
              <w:sdtEndPr/>
              <w:sdtContent>
                <w:r w:rsidR="009101C7" w:rsidRPr="00CD310B">
                  <w:rPr>
                    <w:color w:val="55177A"/>
                  </w:rPr>
                  <w:t>June 30, 20XX</w:t>
                </w:r>
              </w:sdtContent>
            </w:sdt>
            <w:r>
              <w:br/>
            </w:r>
            <w:r>
              <w:br/>
            </w:r>
          </w:p>
        </w:tc>
      </w:tr>
      <w:tr w:rsidR="009101C7" w:rsidRPr="00F079F2" w14:paraId="7E7507FB" w14:textId="77777777" w:rsidTr="00E73610">
        <w:trPr>
          <w:gridAfter w:val="1"/>
          <w:wAfter w:w="20" w:type="dxa"/>
          <w:trHeight w:val="1620"/>
        </w:trPr>
        <w:tc>
          <w:tcPr>
            <w:tcW w:w="3150" w:type="dxa"/>
            <w:vMerge w:val="restart"/>
          </w:tcPr>
          <w:p w14:paraId="60252CFB" w14:textId="77777777" w:rsidR="009101C7" w:rsidRPr="00F079F2" w:rsidRDefault="00CD310B" w:rsidP="00724D6B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114886566"/>
                <w:placeholder>
                  <w:docPart w:val="86DC156A517240B3A0247B837667E7C5"/>
                </w:placeholder>
                <w:temporary/>
                <w:showingPlcHdr/>
                <w15:appearance w15:val="hidden"/>
              </w:sdtPr>
              <w:sdtEndPr/>
              <w:sdtContent>
                <w:r w:rsidR="009101C7" w:rsidRPr="00D943A4">
                  <w:t>ADDRESS</w:t>
                </w:r>
              </w:sdtContent>
            </w:sdt>
            <w:r w:rsidR="009101C7" w:rsidRPr="00F079F2">
              <w:t xml:space="preserve"> </w:t>
            </w:r>
          </w:p>
          <w:p w14:paraId="0D3B85FC" w14:textId="62ACA13E" w:rsidR="009101C7" w:rsidRDefault="00CD310B" w:rsidP="00724D6B">
            <w:r>
              <w:t>Street</w:t>
            </w:r>
          </w:p>
          <w:p w14:paraId="4ADBF0CE" w14:textId="72D27887" w:rsidR="00CD310B" w:rsidRPr="00E011EF" w:rsidRDefault="00CD310B" w:rsidP="00724D6B">
            <w:r>
              <w:t>State POSTCODE</w:t>
            </w:r>
          </w:p>
          <w:p w14:paraId="3F8FBE22" w14:textId="77777777" w:rsidR="009101C7" w:rsidRPr="00F079F2" w:rsidRDefault="00CD310B" w:rsidP="00724D6B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1898619211"/>
                <w:placeholder>
                  <w:docPart w:val="6CEB26BFF2F5425C9B9A1FA122F3C265"/>
                </w:placeholder>
                <w:temporary/>
                <w:showingPlcHdr/>
                <w15:appearance w15:val="hidden"/>
              </w:sdtPr>
              <w:sdtEndPr/>
              <w:sdtContent>
                <w:r w:rsidR="009101C7" w:rsidRPr="00D943A4">
                  <w:t>PHONE</w:t>
                </w:r>
              </w:sdtContent>
            </w:sdt>
            <w:r w:rsidR="009101C7" w:rsidRPr="00F079F2">
              <w:t xml:space="preserve"> </w:t>
            </w:r>
          </w:p>
          <w:p w14:paraId="087DF0ED" w14:textId="5235126A" w:rsidR="009101C7" w:rsidRPr="00E011EF" w:rsidRDefault="00CD310B" w:rsidP="00724D6B">
            <w:pPr>
              <w:rPr>
                <w:sz w:val="14"/>
              </w:rPr>
            </w:pPr>
            <w:r>
              <w:t>00000</w:t>
            </w:r>
          </w:p>
          <w:p w14:paraId="62906E04" w14:textId="77777777" w:rsidR="009101C7" w:rsidRPr="00F079F2" w:rsidRDefault="00CD310B" w:rsidP="00724D6B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979506562"/>
                <w:placeholder>
                  <w:docPart w:val="5704FA89DB6F4D1DB9CE90C59883A249"/>
                </w:placeholder>
                <w:temporary/>
                <w:showingPlcHdr/>
                <w15:appearance w15:val="hidden"/>
              </w:sdtPr>
              <w:sdtEndPr/>
              <w:sdtContent>
                <w:r w:rsidR="009101C7" w:rsidRPr="00264AF7">
                  <w:t>EMAIL</w:t>
                </w:r>
              </w:sdtContent>
            </w:sdt>
            <w:r w:rsidR="009101C7" w:rsidRPr="00F079F2">
              <w:t xml:space="preserve"> </w:t>
            </w:r>
          </w:p>
          <w:p w14:paraId="59D978F3" w14:textId="5A112D9F" w:rsidR="009101C7" w:rsidRDefault="00CD310B" w:rsidP="00724D6B">
            <w:hyperlink r:id="rId10" w:history="1">
              <w:r w:rsidRPr="00284E6B">
                <w:rPr>
                  <w:rStyle w:val="Hyperlink"/>
                </w:rPr>
                <w:t>email@email.com</w:t>
              </w:r>
            </w:hyperlink>
            <w:r>
              <w:t xml:space="preserve"> </w:t>
            </w:r>
          </w:p>
          <w:p w14:paraId="71B60AE8" w14:textId="182804DC" w:rsidR="009101C7" w:rsidRPr="00E00971" w:rsidRDefault="008317EB" w:rsidP="008317EB">
            <w:r>
              <w:t xml:space="preserve"> </w:t>
            </w:r>
          </w:p>
        </w:tc>
        <w:tc>
          <w:tcPr>
            <w:tcW w:w="360" w:type="dxa"/>
            <w:vMerge w:val="restart"/>
          </w:tcPr>
          <w:p w14:paraId="6FCD5C71" w14:textId="77777777" w:rsidR="009101C7" w:rsidRPr="00F079F2" w:rsidRDefault="009101C7" w:rsidP="00E73610"/>
        </w:tc>
        <w:tc>
          <w:tcPr>
            <w:tcW w:w="4140" w:type="dxa"/>
          </w:tcPr>
          <w:p w14:paraId="6C6F02D4" w14:textId="46C3DF1F" w:rsidR="00CD310B" w:rsidRPr="00F079F2" w:rsidRDefault="00CD310B" w:rsidP="009101C7">
            <w:r>
              <w:t>Hiring Managers Name</w:t>
            </w:r>
            <w:r>
              <w:br/>
              <w:t>Grampians Health</w:t>
            </w:r>
            <w:r>
              <w:br/>
            </w:r>
          </w:p>
        </w:tc>
        <w:tc>
          <w:tcPr>
            <w:tcW w:w="3130" w:type="dxa"/>
          </w:tcPr>
          <w:p w14:paraId="79CC6A9C" w14:textId="77777777" w:rsidR="009101C7" w:rsidRPr="00483E99" w:rsidRDefault="009101C7" w:rsidP="00483E99">
            <w:pPr>
              <w:pStyle w:val="Heading1Alt"/>
            </w:pPr>
          </w:p>
          <w:p w14:paraId="3222DC95" w14:textId="169AABF7" w:rsidR="009101C7" w:rsidRPr="00F079F2" w:rsidRDefault="009101C7" w:rsidP="009101C7"/>
        </w:tc>
      </w:tr>
      <w:tr w:rsidR="009101C7" w:rsidRPr="00F079F2" w14:paraId="01153DB5" w14:textId="77777777" w:rsidTr="00E73610">
        <w:trPr>
          <w:gridAfter w:val="1"/>
          <w:wAfter w:w="20" w:type="dxa"/>
          <w:trHeight w:val="6888"/>
        </w:trPr>
        <w:tc>
          <w:tcPr>
            <w:tcW w:w="3150" w:type="dxa"/>
            <w:vMerge/>
          </w:tcPr>
          <w:p w14:paraId="6AC02FCD" w14:textId="77777777" w:rsidR="009101C7" w:rsidRPr="00F079F2" w:rsidRDefault="009101C7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</w:tcPr>
          <w:p w14:paraId="69F6C2FB" w14:textId="77777777" w:rsidR="009101C7" w:rsidRPr="00F079F2" w:rsidRDefault="009101C7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2"/>
          </w:tcPr>
          <w:p w14:paraId="1C243564" w14:textId="282C1131" w:rsidR="009101C7" w:rsidRDefault="00CD310B" w:rsidP="009101C7">
            <w:r>
              <w:t xml:space="preserve">Dear [hiring managers name], </w:t>
            </w:r>
          </w:p>
          <w:p w14:paraId="34210676" w14:textId="77777777" w:rsidR="009101C7" w:rsidRPr="007520D7" w:rsidRDefault="009101C7" w:rsidP="009101C7"/>
          <w:p w14:paraId="73D599F8" w14:textId="77777777" w:rsidR="00CD310B" w:rsidRPr="00CD310B" w:rsidRDefault="00CD310B" w:rsidP="00CD310B">
            <w:pPr>
              <w:rPr>
                <w:lang w:val="en-AU"/>
              </w:rPr>
            </w:pPr>
            <w:r w:rsidRPr="00CD310B">
              <w:rPr>
                <w:lang w:val="en-AU"/>
              </w:rPr>
              <w:t>Thank you for the opportunity to apply for the position of [position title].</w:t>
            </w:r>
          </w:p>
          <w:p w14:paraId="6480AA9D" w14:textId="599FA2B3" w:rsidR="00CD310B" w:rsidRPr="00CD310B" w:rsidRDefault="00CD310B" w:rsidP="00CD310B">
            <w:pPr>
              <w:rPr>
                <w:lang w:val="en-AU"/>
              </w:rPr>
            </w:pPr>
            <w:r w:rsidRPr="00CD310B">
              <w:rPr>
                <w:lang w:val="en-AU"/>
              </w:rPr>
              <w:t xml:space="preserve">My name is [xxx], and I am an experienced [industry or role type] professional with over [number] years of experience </w:t>
            </w:r>
            <w:r>
              <w:rPr>
                <w:lang w:val="en-AU"/>
              </w:rPr>
              <w:t>in [detail].</w:t>
            </w:r>
          </w:p>
          <w:p w14:paraId="371E3C0D" w14:textId="0EAF4871" w:rsidR="00CD310B" w:rsidRPr="00CD310B" w:rsidRDefault="00CD310B" w:rsidP="00CD310B">
            <w:pPr>
              <w:rPr>
                <w:lang w:val="en-AU"/>
              </w:rPr>
            </w:pPr>
            <w:r w:rsidRPr="00CD310B">
              <w:rPr>
                <w:lang w:val="en-AU"/>
              </w:rPr>
              <w:t xml:space="preserve">In my current role as [current role] at [current </w:t>
            </w:r>
            <w:r>
              <w:rPr>
                <w:lang w:val="en-AU"/>
              </w:rPr>
              <w:t>organisation</w:t>
            </w:r>
            <w:r w:rsidRPr="00CD310B">
              <w:rPr>
                <w:lang w:val="en-AU"/>
              </w:rPr>
              <w:t>], I am responsible for [</w:t>
            </w:r>
            <w:r>
              <w:rPr>
                <w:lang w:val="en-AU"/>
              </w:rPr>
              <w:t xml:space="preserve">enter </w:t>
            </w:r>
            <w:r w:rsidRPr="00CD310B">
              <w:rPr>
                <w:lang w:val="en-AU"/>
              </w:rPr>
              <w:t>responsibilit</w:t>
            </w:r>
            <w:r>
              <w:rPr>
                <w:lang w:val="en-AU"/>
              </w:rPr>
              <w:t>ies].</w:t>
            </w:r>
            <w:r w:rsidRPr="00CD310B">
              <w:rPr>
                <w:lang w:val="en-AU"/>
              </w:rPr>
              <w:t xml:space="preserve"> Through this role, I have achieved [</w:t>
            </w:r>
            <w:r>
              <w:rPr>
                <w:lang w:val="en-AU"/>
              </w:rPr>
              <w:t xml:space="preserve">list] </w:t>
            </w:r>
            <w:r w:rsidRPr="00CD310B">
              <w:rPr>
                <w:lang w:val="en-AU"/>
              </w:rPr>
              <w:t>while further strengthening my expertise in [focus area].</w:t>
            </w:r>
          </w:p>
          <w:p w14:paraId="2983A58D" w14:textId="77777777" w:rsidR="00CD310B" w:rsidRDefault="00CD310B" w:rsidP="00CD310B">
            <w:pPr>
              <w:rPr>
                <w:lang w:val="en-AU"/>
              </w:rPr>
            </w:pPr>
            <w:r w:rsidRPr="00CD310B">
              <w:rPr>
                <w:lang w:val="en-AU"/>
              </w:rPr>
              <w:t xml:space="preserve">I believe I would be a strong candidate for this role due to [selection criteria – reason #1], as well as my demonstrated ability to [reason #2] and [reason #3]. </w:t>
            </w:r>
          </w:p>
          <w:p w14:paraId="7DC84A02" w14:textId="00E59A42" w:rsidR="00CD310B" w:rsidRPr="00CD310B" w:rsidRDefault="00CD310B" w:rsidP="00CD310B">
            <w:pPr>
              <w:rPr>
                <w:lang w:val="en-AU"/>
              </w:rPr>
            </w:pPr>
            <w:r w:rsidRPr="00CD310B">
              <w:rPr>
                <w:lang w:val="en-AU"/>
              </w:rPr>
              <w:t xml:space="preserve">I am particularly passionate about working in </w:t>
            </w:r>
            <w:r>
              <w:rPr>
                <w:lang w:val="en-AU"/>
              </w:rPr>
              <w:t>health</w:t>
            </w:r>
            <w:r w:rsidRPr="00CD310B">
              <w:rPr>
                <w:lang w:val="en-AU"/>
              </w:rPr>
              <w:t xml:space="preserve"> and would welcome the opportunity to apply my skills and experience in support of the </w:t>
            </w:r>
            <w:r>
              <w:rPr>
                <w:lang w:val="en-AU"/>
              </w:rPr>
              <w:t xml:space="preserve">Grampians Health </w:t>
            </w:r>
            <w:r w:rsidRPr="00CD310B">
              <w:rPr>
                <w:lang w:val="en-AU"/>
              </w:rPr>
              <w:t>strategic objectives.</w:t>
            </w:r>
          </w:p>
          <w:p w14:paraId="07CC2E1C" w14:textId="35805EE8" w:rsidR="00CD310B" w:rsidRPr="00CD310B" w:rsidRDefault="00CD310B" w:rsidP="00CD310B">
            <w:pPr>
              <w:rPr>
                <w:lang w:val="en-AU"/>
              </w:rPr>
            </w:pPr>
            <w:r w:rsidRPr="00CD310B">
              <w:rPr>
                <w:lang w:val="en-AU"/>
              </w:rPr>
              <w:t xml:space="preserve">Please find my resume attached for your review. Thank you for considering my application. I would be </w:t>
            </w:r>
            <w:r>
              <w:rPr>
                <w:lang w:val="en-AU"/>
              </w:rPr>
              <w:t>happy</w:t>
            </w:r>
            <w:r w:rsidRPr="00CD310B">
              <w:rPr>
                <w:lang w:val="en-AU"/>
              </w:rPr>
              <w:t xml:space="preserve"> to discuss my experience further and can be contacted at your convenience.</w:t>
            </w:r>
          </w:p>
          <w:p w14:paraId="42C33926" w14:textId="77777777" w:rsidR="00724D6B" w:rsidRDefault="00A94921" w:rsidP="009101C7">
            <w:r>
              <w:t xml:space="preserve"> </w:t>
            </w:r>
          </w:p>
          <w:p w14:paraId="639BFD46" w14:textId="77777777" w:rsidR="00CD310B" w:rsidRPr="007520D7" w:rsidRDefault="00CD310B" w:rsidP="009101C7"/>
          <w:p w14:paraId="0D9ED961" w14:textId="77777777" w:rsidR="009101C7" w:rsidRDefault="00CD310B" w:rsidP="00CD310B">
            <w:r>
              <w:t>Kind Regards,</w:t>
            </w:r>
          </w:p>
          <w:p w14:paraId="5CBA5879" w14:textId="77777777" w:rsidR="00CD310B" w:rsidRDefault="00CD310B" w:rsidP="00CD310B"/>
          <w:p w14:paraId="43D297C5" w14:textId="2CCBF091" w:rsidR="00CD310B" w:rsidRPr="00046661" w:rsidRDefault="00CD310B" w:rsidP="00CD310B">
            <w:r>
              <w:t>[Your name]</w:t>
            </w:r>
          </w:p>
        </w:tc>
      </w:tr>
    </w:tbl>
    <w:p w14:paraId="26ECF3C4" w14:textId="77777777" w:rsidR="00D943A4" w:rsidRDefault="00D943A4" w:rsidP="00E73610"/>
    <w:p w14:paraId="6B5063B8" w14:textId="77777777" w:rsidR="00724D6B" w:rsidRDefault="00724D6B" w:rsidP="00E73610"/>
    <w:p w14:paraId="060E740F" w14:textId="77777777" w:rsidR="00724D6B" w:rsidRDefault="00724D6B" w:rsidP="00E73610"/>
    <w:sectPr w:rsidR="00724D6B" w:rsidSect="00BA569B">
      <w:pgSz w:w="12240" w:h="15840" w:code="1"/>
      <w:pgMar w:top="54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0679" w14:textId="77777777" w:rsidR="00CD310B" w:rsidRDefault="00CD310B" w:rsidP="0085363C">
      <w:pPr>
        <w:spacing w:line="240" w:lineRule="auto"/>
      </w:pPr>
      <w:r>
        <w:separator/>
      </w:r>
    </w:p>
  </w:endnote>
  <w:endnote w:type="continuationSeparator" w:id="0">
    <w:p w14:paraId="2E12D9E9" w14:textId="77777777" w:rsidR="00CD310B" w:rsidRDefault="00CD310B" w:rsidP="0085363C">
      <w:pPr>
        <w:spacing w:line="240" w:lineRule="auto"/>
      </w:pPr>
      <w:r>
        <w:continuationSeparator/>
      </w:r>
    </w:p>
  </w:endnote>
  <w:endnote w:type="continuationNotice" w:id="1">
    <w:p w14:paraId="0E7973E8" w14:textId="77777777" w:rsidR="00CD310B" w:rsidRDefault="00CD310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92B2BE5-E6FF-4E93-93DD-94C1B5800BE6}"/>
    <w:embedBold r:id="rId2" w:fontKey="{495D854C-0CA6-4640-83EB-04E59B5D585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02AE1C36-A351-4216-9A0F-4EAD467A5B4D}"/>
  </w:font>
  <w:font w:name="Avenir Next LT Pro Light">
    <w:charset w:val="00"/>
    <w:family w:val="swiss"/>
    <w:pitch w:val="variable"/>
    <w:sig w:usb0="A00000EF" w:usb1="5000204B" w:usb2="00000000" w:usb3="00000000" w:csb0="00000093" w:csb1="00000000"/>
    <w:embedRegular r:id="rId4" w:fontKey="{516A5744-7B15-44D8-81CA-398F42FBF540}"/>
    <w:embedBold r:id="rId5" w:fontKey="{9B11EEBA-72BC-4C47-874D-16F7C8D99CF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749B851-6336-4F9D-9BE8-D86377C3DB05}"/>
    <w:embedBold r:id="rId7" w:fontKey="{2D5A1191-1381-4DA5-A3D1-8A80DCAC6DEE}"/>
    <w:embedItalic r:id="rId8" w:fontKey="{A7C25914-2FEC-4217-9E8D-08E4C5C2DA0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43137972-C739-444D-953D-D79166CB32CF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D553" w14:textId="77777777" w:rsidR="00CD310B" w:rsidRDefault="00CD310B" w:rsidP="0085363C">
      <w:pPr>
        <w:spacing w:line="240" w:lineRule="auto"/>
      </w:pPr>
      <w:r>
        <w:separator/>
      </w:r>
    </w:p>
  </w:footnote>
  <w:footnote w:type="continuationSeparator" w:id="0">
    <w:p w14:paraId="7B82D389" w14:textId="77777777" w:rsidR="00CD310B" w:rsidRDefault="00CD310B" w:rsidP="0085363C">
      <w:pPr>
        <w:spacing w:line="240" w:lineRule="auto"/>
      </w:pPr>
      <w:r>
        <w:continuationSeparator/>
      </w:r>
    </w:p>
  </w:footnote>
  <w:footnote w:type="continuationNotice" w:id="1">
    <w:p w14:paraId="6A25B804" w14:textId="77777777" w:rsidR="00CD310B" w:rsidRDefault="00CD310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A050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905676959">
    <w:abstractNumId w:val="12"/>
  </w:num>
  <w:num w:numId="2" w16cid:durableId="189950716">
    <w:abstractNumId w:val="8"/>
  </w:num>
  <w:num w:numId="3" w16cid:durableId="1423333356">
    <w:abstractNumId w:val="16"/>
  </w:num>
  <w:num w:numId="4" w16cid:durableId="1963461662">
    <w:abstractNumId w:val="13"/>
  </w:num>
  <w:num w:numId="5" w16cid:durableId="1896429297">
    <w:abstractNumId w:val="14"/>
  </w:num>
  <w:num w:numId="6" w16cid:durableId="1237085491">
    <w:abstractNumId w:val="20"/>
  </w:num>
  <w:num w:numId="7" w16cid:durableId="1648434274">
    <w:abstractNumId w:val="7"/>
  </w:num>
  <w:num w:numId="8" w16cid:durableId="1067921403">
    <w:abstractNumId w:val="11"/>
  </w:num>
  <w:num w:numId="9" w16cid:durableId="205027587">
    <w:abstractNumId w:val="18"/>
  </w:num>
  <w:num w:numId="10" w16cid:durableId="327292013">
    <w:abstractNumId w:val="2"/>
  </w:num>
  <w:num w:numId="11" w16cid:durableId="1059208763">
    <w:abstractNumId w:val="6"/>
  </w:num>
  <w:num w:numId="12" w16cid:durableId="978848194">
    <w:abstractNumId w:val="1"/>
  </w:num>
  <w:num w:numId="13" w16cid:durableId="1441530539">
    <w:abstractNumId w:val="3"/>
  </w:num>
  <w:num w:numId="14" w16cid:durableId="1082727067">
    <w:abstractNumId w:val="10"/>
  </w:num>
  <w:num w:numId="15" w16cid:durableId="874005442">
    <w:abstractNumId w:val="9"/>
  </w:num>
  <w:num w:numId="16" w16cid:durableId="1140540135">
    <w:abstractNumId w:val="17"/>
  </w:num>
  <w:num w:numId="17" w16cid:durableId="1009872951">
    <w:abstractNumId w:val="4"/>
  </w:num>
  <w:num w:numId="18" w16cid:durableId="296882238">
    <w:abstractNumId w:val="22"/>
  </w:num>
  <w:num w:numId="19" w16cid:durableId="1388066953">
    <w:abstractNumId w:val="19"/>
  </w:num>
  <w:num w:numId="20" w16cid:durableId="825782165">
    <w:abstractNumId w:val="15"/>
  </w:num>
  <w:num w:numId="21" w16cid:durableId="2054308301">
    <w:abstractNumId w:val="21"/>
  </w:num>
  <w:num w:numId="22" w16cid:durableId="943342994">
    <w:abstractNumId w:val="5"/>
  </w:num>
  <w:num w:numId="23" w16cid:durableId="1675455415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0B"/>
    <w:rsid w:val="0003280C"/>
    <w:rsid w:val="00046661"/>
    <w:rsid w:val="00047702"/>
    <w:rsid w:val="00052382"/>
    <w:rsid w:val="00052646"/>
    <w:rsid w:val="000573A9"/>
    <w:rsid w:val="00063E2C"/>
    <w:rsid w:val="0006568A"/>
    <w:rsid w:val="00076DA3"/>
    <w:rsid w:val="00076F0F"/>
    <w:rsid w:val="00080D55"/>
    <w:rsid w:val="00084253"/>
    <w:rsid w:val="000851CF"/>
    <w:rsid w:val="000A0FDB"/>
    <w:rsid w:val="000D1F49"/>
    <w:rsid w:val="000F2E82"/>
    <w:rsid w:val="001177A3"/>
    <w:rsid w:val="00125B8C"/>
    <w:rsid w:val="00162D53"/>
    <w:rsid w:val="001727CA"/>
    <w:rsid w:val="00187D40"/>
    <w:rsid w:val="001B1A04"/>
    <w:rsid w:val="001D4BC4"/>
    <w:rsid w:val="00200FC8"/>
    <w:rsid w:val="0021194D"/>
    <w:rsid w:val="00211F82"/>
    <w:rsid w:val="00224BAA"/>
    <w:rsid w:val="00237DEC"/>
    <w:rsid w:val="0024145A"/>
    <w:rsid w:val="00252342"/>
    <w:rsid w:val="00264AF7"/>
    <w:rsid w:val="00281BB5"/>
    <w:rsid w:val="002A5DC6"/>
    <w:rsid w:val="002B58B7"/>
    <w:rsid w:val="002C56E6"/>
    <w:rsid w:val="002D623F"/>
    <w:rsid w:val="002E78C0"/>
    <w:rsid w:val="00361691"/>
    <w:rsid w:val="003618DE"/>
    <w:rsid w:val="00361E11"/>
    <w:rsid w:val="00376B65"/>
    <w:rsid w:val="00392616"/>
    <w:rsid w:val="0039390A"/>
    <w:rsid w:val="00397346"/>
    <w:rsid w:val="003F0847"/>
    <w:rsid w:val="00400435"/>
    <w:rsid w:val="0040090B"/>
    <w:rsid w:val="00406FD0"/>
    <w:rsid w:val="004275F1"/>
    <w:rsid w:val="00461D4A"/>
    <w:rsid w:val="0046302A"/>
    <w:rsid w:val="00483E99"/>
    <w:rsid w:val="00487D2D"/>
    <w:rsid w:val="00495BAE"/>
    <w:rsid w:val="004B3BCD"/>
    <w:rsid w:val="004B7B96"/>
    <w:rsid w:val="004D4190"/>
    <w:rsid w:val="004D5D62"/>
    <w:rsid w:val="005112D0"/>
    <w:rsid w:val="00533BF0"/>
    <w:rsid w:val="00577E06"/>
    <w:rsid w:val="005A3BF7"/>
    <w:rsid w:val="005C3024"/>
    <w:rsid w:val="005F0033"/>
    <w:rsid w:val="005F2035"/>
    <w:rsid w:val="005F3D1A"/>
    <w:rsid w:val="005F7990"/>
    <w:rsid w:val="00607599"/>
    <w:rsid w:val="00625C1C"/>
    <w:rsid w:val="00632608"/>
    <w:rsid w:val="0063739C"/>
    <w:rsid w:val="0064068F"/>
    <w:rsid w:val="00641903"/>
    <w:rsid w:val="006518B1"/>
    <w:rsid w:val="006643E9"/>
    <w:rsid w:val="0067761E"/>
    <w:rsid w:val="00683861"/>
    <w:rsid w:val="006B34D0"/>
    <w:rsid w:val="00700AAA"/>
    <w:rsid w:val="007047B2"/>
    <w:rsid w:val="00724D6B"/>
    <w:rsid w:val="0074424F"/>
    <w:rsid w:val="007520D7"/>
    <w:rsid w:val="00765AB9"/>
    <w:rsid w:val="00770F25"/>
    <w:rsid w:val="007853C8"/>
    <w:rsid w:val="007A35A8"/>
    <w:rsid w:val="007B0A85"/>
    <w:rsid w:val="007C4BAD"/>
    <w:rsid w:val="007C6A52"/>
    <w:rsid w:val="007C71B3"/>
    <w:rsid w:val="007D094B"/>
    <w:rsid w:val="007E55B6"/>
    <w:rsid w:val="0080470A"/>
    <w:rsid w:val="008107F8"/>
    <w:rsid w:val="008110A5"/>
    <w:rsid w:val="0082043E"/>
    <w:rsid w:val="008317EB"/>
    <w:rsid w:val="0085363C"/>
    <w:rsid w:val="008706C2"/>
    <w:rsid w:val="008802A6"/>
    <w:rsid w:val="008954EF"/>
    <w:rsid w:val="008A0979"/>
    <w:rsid w:val="008D0C40"/>
    <w:rsid w:val="008E203A"/>
    <w:rsid w:val="008E2AA0"/>
    <w:rsid w:val="008E78A4"/>
    <w:rsid w:val="009101C7"/>
    <w:rsid w:val="0091229C"/>
    <w:rsid w:val="009124A5"/>
    <w:rsid w:val="00940E73"/>
    <w:rsid w:val="0095475A"/>
    <w:rsid w:val="0098597D"/>
    <w:rsid w:val="009C44EC"/>
    <w:rsid w:val="009C5E11"/>
    <w:rsid w:val="009D5F80"/>
    <w:rsid w:val="009F619A"/>
    <w:rsid w:val="009F6DDE"/>
    <w:rsid w:val="00A0111F"/>
    <w:rsid w:val="00A06747"/>
    <w:rsid w:val="00A2266E"/>
    <w:rsid w:val="00A30036"/>
    <w:rsid w:val="00A370A8"/>
    <w:rsid w:val="00A94921"/>
    <w:rsid w:val="00AB5275"/>
    <w:rsid w:val="00AC7F90"/>
    <w:rsid w:val="00AE2B09"/>
    <w:rsid w:val="00AF056A"/>
    <w:rsid w:val="00AF209A"/>
    <w:rsid w:val="00B045C7"/>
    <w:rsid w:val="00B53C83"/>
    <w:rsid w:val="00B62AB7"/>
    <w:rsid w:val="00B84D71"/>
    <w:rsid w:val="00B96634"/>
    <w:rsid w:val="00BA569B"/>
    <w:rsid w:val="00BD4753"/>
    <w:rsid w:val="00BD5CB1"/>
    <w:rsid w:val="00BE08AA"/>
    <w:rsid w:val="00BE62EE"/>
    <w:rsid w:val="00C003BA"/>
    <w:rsid w:val="00C4481A"/>
    <w:rsid w:val="00C46878"/>
    <w:rsid w:val="00C52FB7"/>
    <w:rsid w:val="00C75B47"/>
    <w:rsid w:val="00C8015D"/>
    <w:rsid w:val="00CB4A51"/>
    <w:rsid w:val="00CC242F"/>
    <w:rsid w:val="00CD310B"/>
    <w:rsid w:val="00CD4532"/>
    <w:rsid w:val="00CD47B0"/>
    <w:rsid w:val="00CE4927"/>
    <w:rsid w:val="00CE6104"/>
    <w:rsid w:val="00CE73DF"/>
    <w:rsid w:val="00CE7918"/>
    <w:rsid w:val="00CF2171"/>
    <w:rsid w:val="00D16163"/>
    <w:rsid w:val="00D24011"/>
    <w:rsid w:val="00D70523"/>
    <w:rsid w:val="00D821F0"/>
    <w:rsid w:val="00D90814"/>
    <w:rsid w:val="00D943A4"/>
    <w:rsid w:val="00D97D9D"/>
    <w:rsid w:val="00DA2E00"/>
    <w:rsid w:val="00DB3FAD"/>
    <w:rsid w:val="00E00971"/>
    <w:rsid w:val="00E011EF"/>
    <w:rsid w:val="00E246A5"/>
    <w:rsid w:val="00E60E6F"/>
    <w:rsid w:val="00E61C09"/>
    <w:rsid w:val="00E73610"/>
    <w:rsid w:val="00E821D6"/>
    <w:rsid w:val="00E92F21"/>
    <w:rsid w:val="00EB3B58"/>
    <w:rsid w:val="00EC7359"/>
    <w:rsid w:val="00ED5E92"/>
    <w:rsid w:val="00ED6D6C"/>
    <w:rsid w:val="00ED71CF"/>
    <w:rsid w:val="00EE3054"/>
    <w:rsid w:val="00EE3EC6"/>
    <w:rsid w:val="00EE6C6F"/>
    <w:rsid w:val="00F00606"/>
    <w:rsid w:val="00F01256"/>
    <w:rsid w:val="00F072C5"/>
    <w:rsid w:val="00F079F2"/>
    <w:rsid w:val="00F353BD"/>
    <w:rsid w:val="00F47D02"/>
    <w:rsid w:val="00F53FD4"/>
    <w:rsid w:val="00FC589C"/>
    <w:rsid w:val="00FC7475"/>
    <w:rsid w:val="00FD2351"/>
    <w:rsid w:val="00FD73DB"/>
    <w:rsid w:val="00FD77BD"/>
    <w:rsid w:val="00FE4301"/>
    <w:rsid w:val="00FE78A0"/>
    <w:rsid w:val="00FE7B9C"/>
    <w:rsid w:val="08FF358A"/>
    <w:rsid w:val="750B5CDC"/>
    <w:rsid w:val="7B5A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C3D4C"/>
  <w15:chartTrackingRefBased/>
  <w15:docId w15:val="{31F58ADC-3A67-4497-AF94-3C715962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1D4A"/>
    <w:pPr>
      <w:spacing w:after="120"/>
    </w:pPr>
    <w:rPr>
      <w:sz w:val="20"/>
    </w:rPr>
  </w:style>
  <w:style w:type="paragraph" w:styleId="Heading1">
    <w:name w:val="heading 1"/>
    <w:basedOn w:val="Normal"/>
    <w:link w:val="Heading1Char"/>
    <w:uiPriority w:val="1"/>
    <w:qFormat/>
    <w:rsid w:val="002D623F"/>
    <w:pPr>
      <w:spacing w:before="280" w:after="0" w:line="240" w:lineRule="auto"/>
      <w:outlineLvl w:val="0"/>
    </w:pPr>
    <w:rPr>
      <w:rFonts w:asciiTheme="majorHAnsi" w:hAnsiTheme="majorHAnsi"/>
      <w:b/>
      <w:caps/>
      <w:color w:val="4A9A82" w:themeColor="accent3" w:themeShade="BF"/>
      <w:sz w:val="28"/>
    </w:rPr>
  </w:style>
  <w:style w:type="paragraph" w:styleId="Heading2">
    <w:name w:val="heading 2"/>
    <w:basedOn w:val="Normal"/>
    <w:link w:val="Heading2Char"/>
    <w:uiPriority w:val="1"/>
    <w:qFormat/>
    <w:rsid w:val="00461D4A"/>
    <w:pPr>
      <w:keepNext/>
      <w:tabs>
        <w:tab w:val="left" w:pos="720"/>
        <w:tab w:val="left" w:pos="1199"/>
      </w:tabs>
      <w:spacing w:after="0"/>
      <w:outlineLvl w:val="1"/>
    </w:pPr>
    <w:rPr>
      <w:bCs/>
      <w:caps/>
      <w:color w:val="000000" w:themeColor="text1"/>
      <w:sz w:val="18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qFormat/>
    <w:rsid w:val="00461D4A"/>
    <w:pPr>
      <w:keepNext/>
      <w:tabs>
        <w:tab w:val="left" w:pos="900"/>
        <w:tab w:val="left" w:pos="1560"/>
      </w:tabs>
      <w:spacing w:after="200"/>
      <w:outlineLvl w:val="2"/>
    </w:pPr>
    <w:rPr>
      <w:bCs/>
      <w:color w:val="4A9A82" w:themeColor="accent3" w:themeShade="BF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 w:val="0"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D623F"/>
    <w:rPr>
      <w:rFonts w:asciiTheme="majorHAnsi" w:hAnsiTheme="majorHAnsi"/>
      <w:b/>
      <w:caps/>
      <w:color w:val="4A9A82" w:themeColor="accent3" w:themeShade="BF"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rsid w:val="00461D4A"/>
    <w:rPr>
      <w:bCs/>
      <w:caps/>
      <w:color w:val="000000" w:themeColor="text1"/>
      <w:sz w:val="18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rsid w:val="00461D4A"/>
    <w:rPr>
      <w:bCs/>
      <w:color w:val="4A9A82" w:themeColor="accent3" w:themeShade="BF"/>
      <w:sz w:val="20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266E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85363C"/>
    <w:pPr>
      <w:tabs>
        <w:tab w:val="center" w:pos="4680"/>
        <w:tab w:val="right" w:pos="9360"/>
      </w:tabs>
    </w:pPr>
    <w:rPr>
      <w:noProof/>
      <w:color w:val="373545" w:themeColor="text2"/>
      <w:sz w:val="16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2266E"/>
    <w:rPr>
      <w:noProof/>
      <w:color w:val="373545" w:themeColor="text2"/>
      <w:sz w:val="16"/>
      <w:szCs w:val="24"/>
    </w:rPr>
  </w:style>
  <w:style w:type="paragraph" w:styleId="Footer">
    <w:name w:val="footer"/>
    <w:basedOn w:val="Normal"/>
    <w:link w:val="FooterChar"/>
    <w:uiPriority w:val="99"/>
    <w:semiHidden/>
    <w:rsid w:val="0085363C"/>
    <w:pPr>
      <w:tabs>
        <w:tab w:val="center" w:pos="4680"/>
        <w:tab w:val="right" w:pos="9810"/>
      </w:tabs>
    </w:pPr>
    <w:rPr>
      <w:color w:val="7E7B99" w:themeColor="text2" w:themeTint="99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2266E"/>
    <w:rPr>
      <w:color w:val="7E7B99" w:themeColor="text2" w:themeTint="99"/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</w:pPr>
  </w:style>
  <w:style w:type="character" w:styleId="Hyperlink">
    <w:name w:val="Hyperlink"/>
    <w:basedOn w:val="DefaultParagraphFont"/>
    <w:uiPriority w:val="99"/>
    <w:semiHidden/>
    <w:rsid w:val="000D1F49"/>
    <w:rPr>
      <w:color w:val="6B9F25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semiHidden/>
    <w:qFormat/>
    <w:rsid w:val="00A2266E"/>
    <w:pPr>
      <w:widowControl w:val="0"/>
      <w:autoSpaceDE w:val="0"/>
      <w:autoSpaceDN w:val="0"/>
    </w:pPr>
    <w:rPr>
      <w:rFonts w:eastAsia="Calibri" w:cs="Calibri"/>
      <w:sz w:val="22"/>
    </w:rPr>
  </w:style>
  <w:style w:type="paragraph" w:styleId="Title">
    <w:name w:val="Title"/>
    <w:basedOn w:val="Normal"/>
    <w:next w:val="Normal"/>
    <w:link w:val="TitleChar"/>
    <w:qFormat/>
    <w:rsid w:val="002D623F"/>
    <w:pPr>
      <w:widowControl w:val="0"/>
      <w:kinsoku w:val="0"/>
      <w:overflowPunct w:val="0"/>
      <w:autoSpaceDE w:val="0"/>
      <w:autoSpaceDN w:val="0"/>
      <w:adjustRightInd w:val="0"/>
      <w:spacing w:line="240" w:lineRule="auto"/>
    </w:pPr>
    <w:rPr>
      <w:rFonts w:asciiTheme="majorHAnsi" w:eastAsia="Times New Roman" w:hAnsiTheme="majorHAnsi" w:cs="Georgia"/>
      <w:b/>
      <w:bCs/>
      <w:color w:val="4A9A82" w:themeColor="accent3" w:themeShade="BF"/>
      <w:sz w:val="136"/>
      <w:szCs w:val="51"/>
    </w:rPr>
  </w:style>
  <w:style w:type="character" w:customStyle="1" w:styleId="TitleChar">
    <w:name w:val="Title Char"/>
    <w:basedOn w:val="DefaultParagraphFont"/>
    <w:link w:val="Title"/>
    <w:rsid w:val="002D623F"/>
    <w:rPr>
      <w:rFonts w:asciiTheme="majorHAnsi" w:eastAsia="Times New Roman" w:hAnsiTheme="majorHAnsi" w:cs="Georgia"/>
      <w:b/>
      <w:bCs/>
      <w:color w:val="4A9A82" w:themeColor="accent3" w:themeShade="BF"/>
      <w:sz w:val="136"/>
      <w:szCs w:val="51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53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CD4532"/>
    <w:rPr>
      <w:b w:val="0"/>
      <w:bCs/>
      <w:caps w:val="0"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532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532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9F6715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2266E"/>
    <w:rPr>
      <w:rFonts w:ascii="Consolas" w:hAnsi="Consolas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qFormat/>
    <w:rsid w:val="00632608"/>
  </w:style>
  <w:style w:type="character" w:customStyle="1" w:styleId="BodyTextChar">
    <w:name w:val="Body Text Char"/>
    <w:basedOn w:val="DefaultParagraphFont"/>
    <w:link w:val="BodyText"/>
    <w:uiPriority w:val="1"/>
    <w:semiHidden/>
    <w:rsid w:val="00461D4A"/>
    <w:rPr>
      <w:sz w:val="20"/>
    </w:rPr>
  </w:style>
  <w:style w:type="paragraph" w:customStyle="1" w:styleId="Heading1Alt">
    <w:name w:val="Heading 1 Alt"/>
    <w:basedOn w:val="Normal"/>
    <w:uiPriority w:val="1"/>
    <w:qFormat/>
    <w:rsid w:val="009101C7"/>
    <w:pPr>
      <w:widowControl w:val="0"/>
      <w:kinsoku w:val="0"/>
      <w:overflowPunct w:val="0"/>
      <w:autoSpaceDE w:val="0"/>
      <w:autoSpaceDN w:val="0"/>
      <w:adjustRightInd w:val="0"/>
      <w:spacing w:before="240" w:line="276" w:lineRule="auto"/>
      <w:outlineLvl w:val="0"/>
    </w:pPr>
    <w:rPr>
      <w:rFonts w:ascii="Georgia" w:eastAsia="Times New Roman" w:hAnsi="Georgia" w:cs="Georgia"/>
      <w:b/>
      <w:bCs/>
      <w:caps/>
      <w:color w:val="000000" w:themeColor="text1"/>
      <w:sz w:val="22"/>
      <w:szCs w:val="24"/>
    </w:rPr>
  </w:style>
  <w:style w:type="paragraph" w:customStyle="1" w:styleId="TableSpace">
    <w:name w:val="Table Space"/>
    <w:basedOn w:val="Normal"/>
    <w:uiPriority w:val="1"/>
    <w:semiHidden/>
    <w:qFormat/>
    <w:rsid w:val="00461D4A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75B47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rsid w:val="007853C8"/>
    <w:rPr>
      <w:color w:val="605E5C"/>
      <w:shd w:val="clear" w:color="auto" w:fill="E1DFDD"/>
    </w:rPr>
  </w:style>
  <w:style w:type="table" w:styleId="TableGrid">
    <w:name w:val="Table Grid"/>
    <w:basedOn w:val="TableNormal"/>
    <w:rsid w:val="00D9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gePlaceholder">
    <w:name w:val="Image Placeholder"/>
    <w:basedOn w:val="Normal"/>
    <w:uiPriority w:val="1"/>
    <w:semiHidden/>
    <w:qFormat/>
    <w:rsid w:val="008D0C40"/>
    <w:pPr>
      <w:spacing w:line="240" w:lineRule="auto"/>
    </w:pPr>
    <w:rPr>
      <w:sz w:val="6"/>
    </w:rPr>
  </w:style>
  <w:style w:type="character" w:styleId="UnresolvedMention">
    <w:name w:val="Unresolved Mention"/>
    <w:basedOn w:val="DefaultParagraphFont"/>
    <w:uiPriority w:val="99"/>
    <w:semiHidden/>
    <w:unhideWhenUsed/>
    <w:rsid w:val="00724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mail@e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1572\AppData\Roaming\Microsoft\Templates\Stylish%20teaching%20cover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2B2D547F6C46AFA10CBD3A28ED1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9B3B5-8212-4ABE-983D-EA05E08D0E21}"/>
      </w:docPartPr>
      <w:docPartBody>
        <w:p w:rsidR="00BC387D" w:rsidRDefault="00BC387D">
          <w:pPr>
            <w:pStyle w:val="782B2D547F6C46AFA10CBD3A28ED13C2"/>
          </w:pPr>
          <w:r w:rsidRPr="00483E99">
            <w:t>June 30, 20XX</w:t>
          </w:r>
        </w:p>
      </w:docPartBody>
    </w:docPart>
    <w:docPart>
      <w:docPartPr>
        <w:name w:val="86DC156A517240B3A0247B837667E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3B221-89B3-4492-9176-5AF383FBB6C8}"/>
      </w:docPartPr>
      <w:docPartBody>
        <w:p w:rsidR="00BC387D" w:rsidRDefault="00BC387D">
          <w:pPr>
            <w:pStyle w:val="86DC156A517240B3A0247B837667E7C5"/>
          </w:pPr>
          <w:r w:rsidRPr="00D943A4">
            <w:t>ADDRESS</w:t>
          </w:r>
        </w:p>
      </w:docPartBody>
    </w:docPart>
    <w:docPart>
      <w:docPartPr>
        <w:name w:val="6CEB26BFF2F5425C9B9A1FA122F3C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03187-E8B5-4256-8775-1CA5780B36C6}"/>
      </w:docPartPr>
      <w:docPartBody>
        <w:p w:rsidR="00BC387D" w:rsidRDefault="00BC387D">
          <w:pPr>
            <w:pStyle w:val="6CEB26BFF2F5425C9B9A1FA122F3C265"/>
          </w:pPr>
          <w:r w:rsidRPr="00D943A4">
            <w:t>PHONE</w:t>
          </w:r>
        </w:p>
      </w:docPartBody>
    </w:docPart>
    <w:docPart>
      <w:docPartPr>
        <w:name w:val="5704FA89DB6F4D1DB9CE90C59883A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A7309-1884-44DE-AFB2-6EED1E177436}"/>
      </w:docPartPr>
      <w:docPartBody>
        <w:p w:rsidR="00BC387D" w:rsidRDefault="00BC387D">
          <w:pPr>
            <w:pStyle w:val="5704FA89DB6F4D1DB9CE90C59883A249"/>
          </w:pPr>
          <w:r w:rsidRPr="00264AF7"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87D"/>
    <w:rsid w:val="00BC387D"/>
    <w:rsid w:val="00FE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5BE7CD28D04EAF9BFF1417DC625D7F">
    <w:name w:val="025BE7CD28D04EAF9BFF1417DC625D7F"/>
  </w:style>
  <w:style w:type="paragraph" w:customStyle="1" w:styleId="782B2D547F6C46AFA10CBD3A28ED13C2">
    <w:name w:val="782B2D547F6C46AFA10CBD3A28ED13C2"/>
  </w:style>
  <w:style w:type="paragraph" w:customStyle="1" w:styleId="86DC156A517240B3A0247B837667E7C5">
    <w:name w:val="86DC156A517240B3A0247B837667E7C5"/>
  </w:style>
  <w:style w:type="paragraph" w:customStyle="1" w:styleId="881AB137B34141DE99D6485FE8C626AD">
    <w:name w:val="881AB137B34141DE99D6485FE8C626AD"/>
  </w:style>
  <w:style w:type="paragraph" w:customStyle="1" w:styleId="6CEB26BFF2F5425C9B9A1FA122F3C265">
    <w:name w:val="6CEB26BFF2F5425C9B9A1FA122F3C265"/>
  </w:style>
  <w:style w:type="paragraph" w:customStyle="1" w:styleId="7E1B7299916742C19DFDE87068D508E9">
    <w:name w:val="7E1B7299916742C19DFDE87068D508E9"/>
  </w:style>
  <w:style w:type="paragraph" w:customStyle="1" w:styleId="5704FA89DB6F4D1DB9CE90C59883A249">
    <w:name w:val="5704FA89DB6F4D1DB9CE90C59883A249"/>
  </w:style>
  <w:style w:type="paragraph" w:customStyle="1" w:styleId="DEC07C3DEADE4DB39BE043CD24EE0A17">
    <w:name w:val="DEC07C3DEADE4DB39BE043CD24EE0A17"/>
  </w:style>
  <w:style w:type="paragraph" w:customStyle="1" w:styleId="44293F07571E499B935ADAF46C3E0CEF">
    <w:name w:val="44293F07571E499B935ADAF46C3E0CEF"/>
  </w:style>
  <w:style w:type="paragraph" w:customStyle="1" w:styleId="5A4032053F30486D959E41CA5BF73AE0">
    <w:name w:val="5A4032053F30486D959E41CA5BF73AE0"/>
  </w:style>
  <w:style w:type="paragraph" w:customStyle="1" w:styleId="9E4852DD0FF34C78AF0D28AB139388CD">
    <w:name w:val="9E4852DD0FF34C78AF0D28AB139388CD"/>
  </w:style>
  <w:style w:type="paragraph" w:customStyle="1" w:styleId="95A23F2DAF5948B2AB31CE0E3FA70394">
    <w:name w:val="95A23F2DAF5948B2AB31CE0E3FA70394"/>
  </w:style>
  <w:style w:type="paragraph" w:customStyle="1" w:styleId="114285A79FE04FE5A6627FB92B411B2A">
    <w:name w:val="114285A79FE04FE5A6627FB92B411B2A"/>
  </w:style>
  <w:style w:type="paragraph" w:customStyle="1" w:styleId="E796EF72B85D4FB69B345E7962F23AD2">
    <w:name w:val="E796EF72B85D4FB69B345E7962F23AD2"/>
  </w:style>
  <w:style w:type="paragraph" w:customStyle="1" w:styleId="F4F7AD89EEE74D2FAAFBA93A22DB1808">
    <w:name w:val="F4F7AD89EEE74D2FAAFBA93A22DB1808"/>
  </w:style>
  <w:style w:type="paragraph" w:customStyle="1" w:styleId="49DBA36C9F084AF48ED5AAA163976322">
    <w:name w:val="49DBA36C9F084AF48ED5AAA1639763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68">
      <a:majorFont>
        <a:latin typeface="Georgia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78B54B831184D85231BDEF046A3CA" ma:contentTypeVersion="8" ma:contentTypeDescription="Create a new document." ma:contentTypeScope="" ma:versionID="f557e6170b3be76e58cc710b080330f7">
  <xsd:schema xmlns:xsd="http://www.w3.org/2001/XMLSchema" xmlns:xs="http://www.w3.org/2001/XMLSchema" xmlns:p="http://schemas.microsoft.com/office/2006/metadata/properties" xmlns:ns2="1787eae9-a1be-46cc-bec0-2cfa9508a4f6" targetNamespace="http://schemas.microsoft.com/office/2006/metadata/properties" ma:root="true" ma:fieldsID="3784bc373815cf42f94612060e75bdd8" ns2:_="">
    <xsd:import namespace="1787eae9-a1be-46cc-bec0-2cfa9508a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7eae9-a1be-46cc-bec0-2cfa9508a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87376D-B391-47A4-AD98-ADFB2DFE86AA}"/>
</file>

<file path=customXml/itemProps2.xml><?xml version="1.0" encoding="utf-8"?>
<ds:datastoreItem xmlns:ds="http://schemas.openxmlformats.org/officeDocument/2006/customXml" ds:itemID="{D16ED325-41C1-46F0-A930-94AE8DC89F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9863DFD8-894D-4364-8B8C-B17AFD4F05C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Stylish teaching cover letter</Template>
  <TotalTime>12</TotalTime>
  <Pages>1</Pages>
  <Words>239</Words>
  <Characters>960</Characters>
  <Application>Microsoft Office Word</Application>
  <DocSecurity>0</DocSecurity>
  <Lines>240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Harris</dc:creator>
  <cp:keywords/>
  <dc:description/>
  <cp:lastModifiedBy>Madeleine Harris</cp:lastModifiedBy>
  <cp:revision>1</cp:revision>
  <dcterms:created xsi:type="dcterms:W3CDTF">2026-05-08T00:04:00Z</dcterms:created>
  <dcterms:modified xsi:type="dcterms:W3CDTF">2026-05-08T00:17:00Z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0x01010086878B54B831184D85231BDEF046A3CA</vt:lpwstr>
  </property>
  <property fmtid="{D5CDD505-2E9C-101B-9397-08002B2CF9AE}" pid="3" name="MediaServiceImageTags">
    <vt:lpwstr/>
  </property>
</Properties>
</file>