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D021E" w14:textId="77777777" w:rsidR="00D943A4" w:rsidRDefault="00D943A4" w:rsidP="008D0C40">
      <w:pPr>
        <w:pStyle w:val="ImagePlacehold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0290" behindDoc="1" locked="1" layoutInCell="1" allowOverlap="1" wp14:anchorId="2D8040ED" wp14:editId="57FF2EEA">
                <wp:simplePos x="0" y="0"/>
                <wp:positionH relativeFrom="page">
                  <wp:posOffset>0</wp:posOffset>
                </wp:positionH>
                <wp:positionV relativeFrom="paragraph">
                  <wp:posOffset>-457200</wp:posOffset>
                </wp:positionV>
                <wp:extent cx="2468880" cy="10058400"/>
                <wp:effectExtent l="0" t="0" r="7620" b="0"/>
                <wp:wrapNone/>
                <wp:docPr id="1731557180" name="Rectangle 17315571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10058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D5F66" id="Rectangle 1731557180" o:spid="_x0000_s1026" alt="&quot;&quot;" style="position:absolute;margin-left:0;margin-top:-36pt;width:194.4pt;height:11in;z-index:-2516561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" fillcolor="#a9a7bb [1311]" stroked="f" strokeweight="1pt">
                <v:fill opacity="32896f"/>
                <w10:wrap anchorx="page"/>
                <w10:anchorlock/>
              </v:rect>
            </w:pict>
          </mc:Fallback>
        </mc:AlternateConten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50"/>
        <w:gridCol w:w="360"/>
        <w:gridCol w:w="1980"/>
        <w:gridCol w:w="180"/>
        <w:gridCol w:w="630"/>
        <w:gridCol w:w="4480"/>
        <w:gridCol w:w="20"/>
      </w:tblGrid>
      <w:tr w:rsidR="00D943A4" w:rsidRPr="0085363C" w14:paraId="2D8480C1" w14:textId="77777777" w:rsidTr="00D943A4">
        <w:trPr>
          <w:trHeight w:val="1872"/>
        </w:trPr>
        <w:tc>
          <w:tcPr>
            <w:tcW w:w="10800" w:type="dxa"/>
            <w:gridSpan w:val="7"/>
          </w:tcPr>
          <w:p w14:paraId="0AB71A9C" w14:textId="0F542054" w:rsidR="00D943A4" w:rsidRPr="007C2C7E" w:rsidRDefault="007C2C7E" w:rsidP="00461D4A">
            <w:pPr>
              <w:pStyle w:val="Title"/>
              <w:rPr>
                <w:rFonts w:asciiTheme="minorHAnsi" w:hAnsiTheme="minorHAnsi"/>
                <w:color w:val="000000" w:themeColor="text1"/>
              </w:rPr>
            </w:pPr>
            <w:r w:rsidRPr="007C2C7E">
              <w:rPr>
                <w:rFonts w:asciiTheme="minorHAnsi" w:hAnsiTheme="minorHAnsi"/>
                <w:color w:val="000000" w:themeColor="text1"/>
              </w:rPr>
              <w:t>Full Name</w:t>
            </w:r>
          </w:p>
        </w:tc>
      </w:tr>
      <w:tr w:rsidR="00D943A4" w:rsidRPr="0085363C" w14:paraId="3A782695" w14:textId="77777777" w:rsidTr="00461D4A">
        <w:trPr>
          <w:trHeight w:val="288"/>
        </w:trPr>
        <w:tc>
          <w:tcPr>
            <w:tcW w:w="10800" w:type="dxa"/>
            <w:gridSpan w:val="7"/>
          </w:tcPr>
          <w:p w14:paraId="4F4C3ACA" w14:textId="77777777" w:rsidR="00D943A4" w:rsidRPr="0085363C" w:rsidRDefault="00D943A4" w:rsidP="00461D4A"/>
        </w:tc>
      </w:tr>
      <w:tr w:rsidR="007C2C7E" w:rsidRPr="007C2C7E" w14:paraId="10DBAB29" w14:textId="77777777" w:rsidTr="007C2C7E">
        <w:trPr>
          <w:gridAfter w:val="1"/>
          <w:wAfter w:w="20" w:type="dxa"/>
          <w:trHeight w:val="144"/>
        </w:trPr>
        <w:tc>
          <w:tcPr>
            <w:tcW w:w="3150" w:type="dxa"/>
            <w:vMerge w:val="restart"/>
            <w:tcBorders>
              <w:top w:val="single" w:sz="4" w:space="0" w:color="55177A"/>
            </w:tcBorders>
          </w:tcPr>
          <w:p w14:paraId="2E6CFBBF" w14:textId="77777777" w:rsidR="00D943A4" w:rsidRPr="00F079F2" w:rsidRDefault="00000000" w:rsidP="00D943A4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2044709520"/>
                <w:placeholder>
                  <w:docPart w:val="F0947EFE998F45839DE8B9B054B2C653"/>
                </w:placeholder>
                <w:temporary/>
                <w:showingPlcHdr/>
                <w15:appearance w15:val="hidden"/>
              </w:sdtPr>
              <w:sdtContent>
                <w:r w:rsidR="00461D4A" w:rsidRPr="00F079F2">
                  <w:t>OBJECTIVE</w:t>
                </w:r>
              </w:sdtContent>
            </w:sdt>
            <w:r w:rsidR="00D943A4" w:rsidRPr="00F079F2">
              <w:t xml:space="preserve"> </w:t>
            </w:r>
          </w:p>
          <w:p w14:paraId="4AA13CEC" w14:textId="57E5164C" w:rsidR="00D943A4" w:rsidRDefault="007C2C7E" w:rsidP="00D943A4">
            <w:r w:rsidRPr="007C2C7E">
              <w:t>This section is your brief introduction,</w:t>
            </w:r>
            <w:r>
              <w:t xml:space="preserve"> </w:t>
            </w:r>
            <w:proofErr w:type="gramStart"/>
            <w:r w:rsidRPr="007C2C7E">
              <w:t>highlight</w:t>
            </w:r>
            <w:proofErr w:type="gramEnd"/>
            <w:r w:rsidRPr="007C2C7E">
              <w:t xml:space="preserve"> your skills, experience and what you would bring to </w:t>
            </w:r>
            <w:r>
              <w:t>Grampians Health</w:t>
            </w:r>
            <w:r w:rsidRPr="007C2C7E">
              <w:t>. Keep it concise and focused. If you wish, you may also include the Aboriginal or Torres Strait Islander group(s) you identify with.</w:t>
            </w:r>
          </w:p>
          <w:p w14:paraId="26AAF6D6" w14:textId="77777777" w:rsidR="00461D4A" w:rsidRPr="00F079F2" w:rsidRDefault="00000000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-1562472406"/>
                <w:placeholder>
                  <w:docPart w:val="D0274DF33AB14626A067E02432E7A1D1"/>
                </w:placeholder>
                <w:temporary/>
                <w:showingPlcHdr/>
                <w15:appearance w15:val="hidden"/>
              </w:sdtPr>
              <w:sdtContent>
                <w:r w:rsidR="00461D4A">
                  <w:t>REFERENCES</w:t>
                </w:r>
              </w:sdtContent>
            </w:sdt>
            <w:r w:rsidR="00461D4A" w:rsidRPr="00F079F2">
              <w:t xml:space="preserve"> </w:t>
            </w:r>
          </w:p>
          <w:p w14:paraId="07CC4610" w14:textId="77777777" w:rsidR="00D943A4" w:rsidRPr="009C5E11" w:rsidRDefault="00000000" w:rsidP="00D943A4">
            <w:sdt>
              <w:sdtPr>
                <w:id w:val="162529408"/>
                <w:placeholder>
                  <w:docPart w:val="56121D587A344C51986541ABBB1468B5"/>
                </w:placeholder>
                <w:temporary/>
                <w:showingPlcHdr/>
                <w15:appearance w15:val="hidden"/>
              </w:sdtPr>
              <w:sdtContent>
                <w:r w:rsidR="00461D4A" w:rsidRPr="009C5E11">
                  <w:t>Available upon request.</w:t>
                </w:r>
              </w:sdtContent>
            </w:sdt>
          </w:p>
          <w:p w14:paraId="42A890E1" w14:textId="77777777" w:rsidR="00D943A4" w:rsidRPr="00D943A4" w:rsidRDefault="00D943A4" w:rsidP="00D943A4"/>
          <w:p w14:paraId="57CAE300" w14:textId="77777777" w:rsidR="00461D4A" w:rsidRPr="00F079F2" w:rsidRDefault="00000000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114886566"/>
                <w:placeholder>
                  <w:docPart w:val="B22B08CFDC2C4714A9D40A905BB4A471"/>
                </w:placeholder>
                <w:temporary/>
                <w:showingPlcHdr/>
                <w15:appearance w15:val="hidden"/>
              </w:sdtPr>
              <w:sdtContent>
                <w:r w:rsidR="00461D4A" w:rsidRPr="00D943A4">
                  <w:t>ADDRESS</w:t>
                </w:r>
              </w:sdtContent>
            </w:sdt>
            <w:r w:rsidR="00461D4A" w:rsidRPr="00F079F2">
              <w:t xml:space="preserve"> </w:t>
            </w:r>
          </w:p>
          <w:p w14:paraId="1D7359FC" w14:textId="19670542" w:rsidR="00D943A4" w:rsidRPr="00E011EF" w:rsidRDefault="007C2C7E" w:rsidP="00D943A4">
            <w:r>
              <w:t>Street</w:t>
            </w:r>
            <w:r>
              <w:br/>
              <w:t>State POSTCODE</w:t>
            </w:r>
          </w:p>
          <w:p w14:paraId="6D4FC9FF" w14:textId="77777777" w:rsidR="00461D4A" w:rsidRPr="00F079F2" w:rsidRDefault="00000000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1898619211"/>
                <w:placeholder>
                  <w:docPart w:val="9CC5FAD47939401E90320FCD0965474A"/>
                </w:placeholder>
                <w:temporary/>
                <w:showingPlcHdr/>
                <w15:appearance w15:val="hidden"/>
              </w:sdtPr>
              <w:sdtContent>
                <w:r w:rsidR="00461D4A" w:rsidRPr="00D943A4">
                  <w:t>PHONE</w:t>
                </w:r>
              </w:sdtContent>
            </w:sdt>
            <w:r w:rsidR="00461D4A" w:rsidRPr="00F079F2">
              <w:t xml:space="preserve"> </w:t>
            </w:r>
          </w:p>
          <w:p w14:paraId="29053758" w14:textId="17E62670" w:rsidR="00D943A4" w:rsidRPr="00E011EF" w:rsidRDefault="007C2C7E" w:rsidP="00D943A4">
            <w:pPr>
              <w:rPr>
                <w:sz w:val="14"/>
              </w:rPr>
            </w:pPr>
            <w:r>
              <w:t>000000</w:t>
            </w:r>
          </w:p>
          <w:p w14:paraId="4829009D" w14:textId="77777777" w:rsidR="00461D4A" w:rsidRPr="00F079F2" w:rsidRDefault="00000000" w:rsidP="00461D4A">
            <w:pPr>
              <w:pStyle w:val="Heading1Alt"/>
              <w:rPr>
                <w:rFonts w:ascii="Times" w:hAnsi="Times" w:cs="Times"/>
                <w:color w:val="000000"/>
              </w:rPr>
            </w:pPr>
            <w:sdt>
              <w:sdtPr>
                <w:id w:val="979506562"/>
                <w:placeholder>
                  <w:docPart w:val="012A0ECF7701417EB36BE90C2E6FD40E"/>
                </w:placeholder>
                <w:temporary/>
                <w:showingPlcHdr/>
                <w15:appearance w15:val="hidden"/>
              </w:sdtPr>
              <w:sdtContent>
                <w:r w:rsidR="00461D4A" w:rsidRPr="00264AF7">
                  <w:t>EMAIL</w:t>
                </w:r>
              </w:sdtContent>
            </w:sdt>
            <w:r w:rsidR="00461D4A" w:rsidRPr="00F079F2">
              <w:t xml:space="preserve"> </w:t>
            </w:r>
          </w:p>
          <w:p w14:paraId="6809521C" w14:textId="5810D10F" w:rsidR="00D943A4" w:rsidRDefault="00233E5D" w:rsidP="00D943A4">
            <w:hyperlink r:id="rId10" w:history="1">
              <w:r w:rsidRPr="00284E6B">
                <w:rPr>
                  <w:rStyle w:val="Hyperlink"/>
                </w:rPr>
                <w:t>email@email.com</w:t>
              </w:r>
            </w:hyperlink>
            <w:r w:rsidR="007C2C7E">
              <w:t xml:space="preserve"> </w:t>
            </w:r>
          </w:p>
          <w:p w14:paraId="3CA7804A" w14:textId="0FDEA5B9" w:rsidR="00D943A4" w:rsidRPr="00E00971" w:rsidRDefault="00D943A4" w:rsidP="00461D4A"/>
        </w:tc>
        <w:tc>
          <w:tcPr>
            <w:tcW w:w="360" w:type="dxa"/>
            <w:vMerge w:val="restart"/>
            <w:tcBorders>
              <w:top w:val="single" w:sz="4" w:space="0" w:color="55177A"/>
              <w:right w:val="single" w:sz="4" w:space="0" w:color="55177A"/>
            </w:tcBorders>
          </w:tcPr>
          <w:p w14:paraId="00F16809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680"/>
              <w:rPr>
                <w:rFonts w:ascii="Georgia" w:eastAsia="Times New Roman" w:hAnsi="Georgia" w:cs="Georgia"/>
                <w:color w:val="FFFFFF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55177A"/>
              <w:left w:val="single" w:sz="4" w:space="0" w:color="55177A"/>
            </w:tcBorders>
            <w:vAlign w:val="center"/>
          </w:tcPr>
          <w:p w14:paraId="4830C9E1" w14:textId="77777777" w:rsidR="00D943A4" w:rsidRPr="00F079F2" w:rsidRDefault="00000000" w:rsidP="00461D4A">
            <w:pPr>
              <w:pStyle w:val="Heading1"/>
            </w:pPr>
            <w:sdt>
              <w:sdtPr>
                <w:id w:val="66382285"/>
                <w:placeholder>
                  <w:docPart w:val="01F135BFAE7A4608AAABA6A3CAB95D25"/>
                </w:placeholder>
                <w:temporary/>
                <w:showingPlcHdr/>
                <w15:appearance w15:val="hidden"/>
              </w:sdtPr>
              <w:sdtContent>
                <w:r w:rsidR="00461D4A" w:rsidRPr="007C2C7E">
                  <w:rPr>
                    <w:color w:val="55177A"/>
                  </w:rPr>
                  <w:t>EXPERIENCE</w:t>
                </w:r>
              </w:sdtContent>
            </w:sdt>
          </w:p>
        </w:tc>
        <w:tc>
          <w:tcPr>
            <w:tcW w:w="5110" w:type="dxa"/>
            <w:gridSpan w:val="2"/>
            <w:tcBorders>
              <w:top w:val="single" w:sz="4" w:space="0" w:color="55177A"/>
              <w:bottom w:val="single" w:sz="4" w:space="0" w:color="55177A"/>
              <w:right w:val="single" w:sz="4" w:space="0" w:color="55177A"/>
            </w:tcBorders>
          </w:tcPr>
          <w:p w14:paraId="12BDA7D1" w14:textId="77777777" w:rsidR="00D943A4" w:rsidRPr="007C2C7E" w:rsidRDefault="00D943A4" w:rsidP="00461D4A">
            <w:pPr>
              <w:pStyle w:val="TableSpace"/>
              <w:rPr>
                <w:color w:val="55177A"/>
              </w:rPr>
            </w:pPr>
          </w:p>
        </w:tc>
      </w:tr>
      <w:tr w:rsidR="00D943A4" w:rsidRPr="00F079F2" w14:paraId="0F559CEA" w14:textId="77777777" w:rsidTr="007C2C7E">
        <w:trPr>
          <w:gridAfter w:val="1"/>
          <w:wAfter w:w="20" w:type="dxa"/>
          <w:trHeight w:val="150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14:paraId="5641FA24" w14:textId="77777777"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  <w:right w:val="single" w:sz="4" w:space="0" w:color="55177A"/>
            </w:tcBorders>
          </w:tcPr>
          <w:p w14:paraId="3C262466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12" w:space="0" w:color="4A9A82" w:themeColor="accent3" w:themeShade="BF"/>
              <w:left w:val="single" w:sz="4" w:space="0" w:color="55177A"/>
            </w:tcBorders>
          </w:tcPr>
          <w:p w14:paraId="1E4F376C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5110" w:type="dxa"/>
            <w:gridSpan w:val="2"/>
            <w:tcBorders>
              <w:top w:val="single" w:sz="4" w:space="0" w:color="55177A"/>
              <w:right w:val="single" w:sz="4" w:space="0" w:color="55177A"/>
            </w:tcBorders>
          </w:tcPr>
          <w:p w14:paraId="600DDFF5" w14:textId="77777777" w:rsidR="00D943A4" w:rsidRPr="007C2C7E" w:rsidRDefault="00D943A4" w:rsidP="00461D4A">
            <w:pPr>
              <w:pStyle w:val="TableSpace"/>
              <w:rPr>
                <w:color w:val="55177A"/>
              </w:rPr>
            </w:pPr>
          </w:p>
        </w:tc>
      </w:tr>
      <w:tr w:rsidR="00D943A4" w:rsidRPr="00F079F2" w14:paraId="2030BF96" w14:textId="77777777" w:rsidTr="007C2C7E">
        <w:trPr>
          <w:gridAfter w:val="1"/>
          <w:wAfter w:w="20" w:type="dxa"/>
          <w:trHeight w:val="2709"/>
        </w:trPr>
        <w:tc>
          <w:tcPr>
            <w:tcW w:w="3150" w:type="dxa"/>
            <w:vMerge/>
          </w:tcPr>
          <w:p w14:paraId="6271677E" w14:textId="77777777"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24"/>
              </w:rPr>
            </w:pPr>
          </w:p>
        </w:tc>
        <w:tc>
          <w:tcPr>
            <w:tcW w:w="360" w:type="dxa"/>
            <w:vMerge/>
            <w:tcBorders>
              <w:right w:val="single" w:sz="4" w:space="0" w:color="55177A"/>
            </w:tcBorders>
          </w:tcPr>
          <w:p w14:paraId="339C263D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7270" w:type="dxa"/>
            <w:gridSpan w:val="4"/>
            <w:tcBorders>
              <w:left w:val="single" w:sz="4" w:space="0" w:color="55177A"/>
              <w:right w:val="single" w:sz="4" w:space="0" w:color="55177A"/>
            </w:tcBorders>
          </w:tcPr>
          <w:p w14:paraId="0873C75B" w14:textId="77777777" w:rsidR="00D943A4" w:rsidRPr="00F079F2" w:rsidRDefault="00000000" w:rsidP="00461D4A">
            <w:pPr>
              <w:pStyle w:val="Heading2"/>
              <w:rPr>
                <w:rFonts w:eastAsia="MS Mincho"/>
              </w:rPr>
            </w:pPr>
            <w:sdt>
              <w:sdtPr>
                <w:id w:val="652037311"/>
                <w:placeholder>
                  <w:docPart w:val="55F93EA7BCE84E8592CC0754D0A61073"/>
                </w:placeholder>
                <w:showingPlcHdr/>
                <w15:appearance w15:val="hidden"/>
              </w:sdtPr>
              <w:sdtContent>
                <w:r w:rsidR="00461D4A">
                  <w:t>Jan 20XX</w:t>
                </w:r>
                <w:r w:rsidR="0028346B">
                  <w:t xml:space="preserve"> </w:t>
                </w:r>
                <w:r w:rsidR="00461D4A" w:rsidRPr="00F079F2">
                  <w:t xml:space="preserve">– </w:t>
                </w:r>
                <w:r w:rsidR="00461D4A">
                  <w:t>Aug 20XX</w:t>
                </w:r>
              </w:sdtContent>
            </w:sdt>
          </w:p>
          <w:p w14:paraId="5CB3B5B0" w14:textId="3036F7C8" w:rsidR="00D943A4" w:rsidRPr="007C2C7E" w:rsidRDefault="007C2C7E" w:rsidP="00461D4A">
            <w:pPr>
              <w:pStyle w:val="Heading3"/>
              <w:rPr>
                <w:color w:val="55177A"/>
              </w:rPr>
            </w:pPr>
            <w:r w:rsidRPr="007C2C7E">
              <w:rPr>
                <w:color w:val="55177A"/>
              </w:rPr>
              <w:t>ROLE</w:t>
            </w:r>
            <w:r>
              <w:rPr>
                <w:color w:val="55177A"/>
              </w:rPr>
              <w:t xml:space="preserve"> </w:t>
            </w:r>
            <w:r w:rsidRPr="007C2C7E">
              <w:rPr>
                <w:color w:val="55177A"/>
              </w:rPr>
              <w:t xml:space="preserve">| Company | </w:t>
            </w:r>
          </w:p>
          <w:p w14:paraId="2DF8D6A8" w14:textId="43E9F6EA" w:rsidR="007C2C7E" w:rsidRPr="007C2C7E" w:rsidRDefault="007C2C7E" w:rsidP="007C2C7E">
            <w:r>
              <w:t xml:space="preserve">Provide an overview of the role, 1-3 lines. </w:t>
            </w:r>
            <w:r>
              <w:br/>
            </w:r>
          </w:p>
          <w:p w14:paraId="6C9D5577" w14:textId="77777777" w:rsidR="007C2C7E" w:rsidRPr="007C2C7E" w:rsidRDefault="007C2C7E" w:rsidP="007C2C7E">
            <w:pPr>
              <w:pStyle w:val="Heading3"/>
              <w:rPr>
                <w:color w:val="55177A"/>
              </w:rPr>
            </w:pPr>
            <w:r w:rsidRPr="007C2C7E">
              <w:rPr>
                <w:color w:val="55177A"/>
              </w:rPr>
              <w:t>ROLE</w:t>
            </w:r>
            <w:r>
              <w:rPr>
                <w:color w:val="55177A"/>
              </w:rPr>
              <w:t xml:space="preserve"> </w:t>
            </w:r>
            <w:r w:rsidRPr="007C2C7E">
              <w:rPr>
                <w:color w:val="55177A"/>
              </w:rPr>
              <w:t xml:space="preserve">| Company | </w:t>
            </w:r>
          </w:p>
          <w:p w14:paraId="1E683E75" w14:textId="6AE4ABCA" w:rsidR="00D943A4" w:rsidRPr="00046661" w:rsidRDefault="007C2C7E" w:rsidP="007C2C7E">
            <w:r>
              <w:t>Provide an overview of the role, 1-3 lines.</w:t>
            </w:r>
          </w:p>
        </w:tc>
      </w:tr>
      <w:tr w:rsidR="00D943A4" w:rsidRPr="00F079F2" w14:paraId="7FC5815E" w14:textId="77777777" w:rsidTr="007C2C7E">
        <w:trPr>
          <w:gridAfter w:val="1"/>
          <w:wAfter w:w="20" w:type="dxa"/>
          <w:trHeight w:val="198"/>
        </w:trPr>
        <w:tc>
          <w:tcPr>
            <w:tcW w:w="3150" w:type="dxa"/>
            <w:vMerge/>
          </w:tcPr>
          <w:p w14:paraId="09328FFF" w14:textId="77777777"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6"/>
              </w:rPr>
            </w:pPr>
          </w:p>
        </w:tc>
        <w:tc>
          <w:tcPr>
            <w:tcW w:w="360" w:type="dxa"/>
            <w:vMerge/>
            <w:tcBorders>
              <w:right w:val="single" w:sz="4" w:space="0" w:color="55177A"/>
            </w:tcBorders>
          </w:tcPr>
          <w:p w14:paraId="73CAED72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55177A"/>
              <w:left w:val="single" w:sz="4" w:space="0" w:color="55177A"/>
            </w:tcBorders>
            <w:vAlign w:val="center"/>
          </w:tcPr>
          <w:p w14:paraId="4B041703" w14:textId="77777777" w:rsidR="00D943A4" w:rsidRPr="00F079F2" w:rsidRDefault="00000000" w:rsidP="00461D4A">
            <w:pPr>
              <w:pStyle w:val="Heading1"/>
            </w:pPr>
            <w:sdt>
              <w:sdtPr>
                <w:id w:val="-2000718123"/>
                <w:placeholder>
                  <w:docPart w:val="C77CFD1A335C4636B633E4304EA50078"/>
                </w:placeholder>
                <w:temporary/>
                <w:showingPlcHdr/>
                <w15:appearance w15:val="hidden"/>
              </w:sdtPr>
              <w:sdtContent>
                <w:r w:rsidR="00461D4A" w:rsidRPr="007C2C7E">
                  <w:rPr>
                    <w:color w:val="55177A"/>
                  </w:rPr>
                  <w:t>EDUCATION</w:t>
                </w:r>
              </w:sdtContent>
            </w:sdt>
          </w:p>
        </w:tc>
        <w:tc>
          <w:tcPr>
            <w:tcW w:w="5290" w:type="dxa"/>
            <w:gridSpan w:val="3"/>
            <w:tcBorders>
              <w:top w:val="single" w:sz="4" w:space="0" w:color="55177A"/>
              <w:bottom w:val="single" w:sz="4" w:space="0" w:color="55177A"/>
              <w:right w:val="single" w:sz="4" w:space="0" w:color="55177A"/>
            </w:tcBorders>
          </w:tcPr>
          <w:p w14:paraId="76F3BDCE" w14:textId="77777777" w:rsidR="00D943A4" w:rsidRPr="00E011EF" w:rsidRDefault="00D943A4" w:rsidP="00461D4A">
            <w:pPr>
              <w:pStyle w:val="TableSpace"/>
            </w:pPr>
          </w:p>
        </w:tc>
      </w:tr>
      <w:tr w:rsidR="00D943A4" w:rsidRPr="00F079F2" w14:paraId="1CEEFA9B" w14:textId="77777777" w:rsidTr="007C2C7E">
        <w:trPr>
          <w:gridAfter w:val="1"/>
          <w:wAfter w:w="20" w:type="dxa"/>
          <w:trHeight w:val="216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14:paraId="5700E4F7" w14:textId="77777777"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6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  <w:right w:val="single" w:sz="4" w:space="0" w:color="55177A"/>
            </w:tcBorders>
          </w:tcPr>
          <w:p w14:paraId="585CAE46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12" w:space="0" w:color="4A9A82" w:themeColor="accent3" w:themeShade="BF"/>
              <w:left w:val="single" w:sz="4" w:space="0" w:color="55177A"/>
            </w:tcBorders>
          </w:tcPr>
          <w:p w14:paraId="76968566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5290" w:type="dxa"/>
            <w:gridSpan w:val="3"/>
            <w:tcBorders>
              <w:top w:val="single" w:sz="4" w:space="0" w:color="55177A"/>
              <w:right w:val="single" w:sz="4" w:space="0" w:color="55177A"/>
            </w:tcBorders>
          </w:tcPr>
          <w:p w14:paraId="07888F52" w14:textId="77777777" w:rsidR="00D943A4" w:rsidRPr="00E011EF" w:rsidRDefault="00D943A4" w:rsidP="00461D4A">
            <w:pPr>
              <w:pStyle w:val="TableSpace"/>
            </w:pPr>
          </w:p>
        </w:tc>
      </w:tr>
      <w:tr w:rsidR="00D943A4" w:rsidRPr="00F079F2" w14:paraId="386024CA" w14:textId="77777777" w:rsidTr="007C2C7E">
        <w:trPr>
          <w:gridAfter w:val="1"/>
          <w:wAfter w:w="20" w:type="dxa"/>
          <w:trHeight w:val="675"/>
        </w:trPr>
        <w:tc>
          <w:tcPr>
            <w:tcW w:w="3150" w:type="dxa"/>
            <w:vMerge/>
          </w:tcPr>
          <w:p w14:paraId="1710E088" w14:textId="77777777"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24"/>
              </w:rPr>
            </w:pPr>
          </w:p>
        </w:tc>
        <w:tc>
          <w:tcPr>
            <w:tcW w:w="360" w:type="dxa"/>
            <w:vMerge/>
            <w:tcBorders>
              <w:right w:val="single" w:sz="4" w:space="0" w:color="55177A"/>
            </w:tcBorders>
          </w:tcPr>
          <w:p w14:paraId="7D827B2C" w14:textId="77777777" w:rsidR="00D943A4" w:rsidRPr="00F079F2" w:rsidRDefault="00D943A4" w:rsidP="005A423C"/>
        </w:tc>
        <w:tc>
          <w:tcPr>
            <w:tcW w:w="7270" w:type="dxa"/>
            <w:gridSpan w:val="4"/>
            <w:tcBorders>
              <w:left w:val="single" w:sz="4" w:space="0" w:color="55177A"/>
              <w:right w:val="single" w:sz="4" w:space="0" w:color="55177A"/>
            </w:tcBorders>
          </w:tcPr>
          <w:p w14:paraId="6D356582" w14:textId="475666DF" w:rsidR="007C2C7E" w:rsidRPr="007C2C7E" w:rsidRDefault="007C2C7E" w:rsidP="007C2C7E">
            <w:pPr>
              <w:pStyle w:val="Heading3"/>
              <w:rPr>
                <w:color w:val="55177A"/>
              </w:rPr>
            </w:pPr>
            <w:r>
              <w:rPr>
                <w:color w:val="55177A"/>
              </w:rPr>
              <w:t xml:space="preserve">COURSE or QUALIFICATION </w:t>
            </w:r>
            <w:r w:rsidRPr="007C2C7E">
              <w:rPr>
                <w:color w:val="55177A"/>
              </w:rPr>
              <w:t xml:space="preserve">| </w:t>
            </w:r>
            <w:proofErr w:type="gramStart"/>
            <w:r>
              <w:rPr>
                <w:color w:val="55177A"/>
              </w:rPr>
              <w:t>COMPANY</w:t>
            </w:r>
            <w:proofErr w:type="gramEnd"/>
            <w:r>
              <w:rPr>
                <w:color w:val="55177A"/>
              </w:rPr>
              <w:t xml:space="preserve"> YOU UNDERTOOK THIS WITH</w:t>
            </w:r>
            <w:r w:rsidRPr="007C2C7E">
              <w:rPr>
                <w:color w:val="55177A"/>
              </w:rPr>
              <w:t xml:space="preserve"> | </w:t>
            </w:r>
          </w:p>
          <w:p w14:paraId="7F45EB48" w14:textId="03888483" w:rsidR="00D943A4" w:rsidRPr="00F079F2" w:rsidRDefault="007C2C7E" w:rsidP="00461D4A">
            <w:r>
              <w:t xml:space="preserve">Graduated YYYY </w:t>
            </w:r>
          </w:p>
        </w:tc>
      </w:tr>
      <w:tr w:rsidR="00D943A4" w:rsidRPr="00F079F2" w14:paraId="72306C7D" w14:textId="77777777" w:rsidTr="007C2C7E">
        <w:trPr>
          <w:gridAfter w:val="1"/>
          <w:wAfter w:w="20" w:type="dxa"/>
          <w:trHeight w:val="279"/>
        </w:trPr>
        <w:tc>
          <w:tcPr>
            <w:tcW w:w="3150" w:type="dxa"/>
            <w:vMerge/>
          </w:tcPr>
          <w:p w14:paraId="5B702822" w14:textId="77777777"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4"/>
              </w:rPr>
            </w:pPr>
          </w:p>
        </w:tc>
        <w:tc>
          <w:tcPr>
            <w:tcW w:w="360" w:type="dxa"/>
            <w:vMerge/>
            <w:tcBorders>
              <w:right w:val="single" w:sz="4" w:space="0" w:color="55177A"/>
            </w:tcBorders>
          </w:tcPr>
          <w:p w14:paraId="78C07684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790" w:type="dxa"/>
            <w:gridSpan w:val="3"/>
            <w:vMerge w:val="restart"/>
            <w:tcBorders>
              <w:top w:val="single" w:sz="4" w:space="0" w:color="55177A"/>
              <w:left w:val="single" w:sz="4" w:space="0" w:color="55177A"/>
            </w:tcBorders>
            <w:vAlign w:val="center"/>
          </w:tcPr>
          <w:p w14:paraId="0A8FA1D0" w14:textId="1CEDEC95" w:rsidR="00D943A4" w:rsidRPr="00F079F2" w:rsidRDefault="007C2C7E" w:rsidP="00461D4A">
            <w:pPr>
              <w:pStyle w:val="Heading1"/>
            </w:pPr>
            <w:r w:rsidRPr="007C2C7E">
              <w:rPr>
                <w:color w:val="55177A"/>
              </w:rPr>
              <w:t>Skills</w:t>
            </w:r>
            <w:r w:rsidR="00461D4A" w:rsidRPr="007C2C7E">
              <w:rPr>
                <w:color w:val="55177A"/>
              </w:rPr>
              <w:t xml:space="preserve"> </w:t>
            </w:r>
          </w:p>
        </w:tc>
        <w:tc>
          <w:tcPr>
            <w:tcW w:w="4480" w:type="dxa"/>
            <w:tcBorders>
              <w:top w:val="single" w:sz="4" w:space="0" w:color="55177A"/>
              <w:bottom w:val="single" w:sz="4" w:space="0" w:color="55177A"/>
              <w:right w:val="single" w:sz="4" w:space="0" w:color="55177A"/>
            </w:tcBorders>
          </w:tcPr>
          <w:p w14:paraId="433F65C7" w14:textId="77777777" w:rsidR="00D943A4" w:rsidRPr="00F079F2" w:rsidRDefault="00D943A4" w:rsidP="00461D4A">
            <w:pPr>
              <w:pStyle w:val="TableSpace"/>
            </w:pPr>
          </w:p>
        </w:tc>
      </w:tr>
      <w:tr w:rsidR="00D943A4" w:rsidRPr="00F079F2" w14:paraId="04D30982" w14:textId="77777777" w:rsidTr="007C2C7E">
        <w:trPr>
          <w:gridAfter w:val="1"/>
          <w:wAfter w:w="20" w:type="dxa"/>
          <w:trHeight w:val="150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14:paraId="46BEF883" w14:textId="77777777" w:rsidR="00D943A4" w:rsidRPr="00F079F2" w:rsidRDefault="00D943A4" w:rsidP="005A423C">
            <w:pPr>
              <w:pStyle w:val="Heading1Alt"/>
              <w:rPr>
                <w:b w:val="0"/>
                <w:bCs w:val="0"/>
                <w:color w:val="FFFFFF"/>
                <w:sz w:val="14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  <w:right w:val="single" w:sz="4" w:space="0" w:color="55177A"/>
            </w:tcBorders>
          </w:tcPr>
          <w:p w14:paraId="2750923B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790" w:type="dxa"/>
            <w:gridSpan w:val="3"/>
            <w:vMerge/>
            <w:tcBorders>
              <w:top w:val="single" w:sz="12" w:space="0" w:color="4A9A82" w:themeColor="accent3" w:themeShade="BF"/>
              <w:left w:val="single" w:sz="4" w:space="0" w:color="55177A"/>
            </w:tcBorders>
          </w:tcPr>
          <w:p w14:paraId="5906B6B3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4480" w:type="dxa"/>
            <w:tcBorders>
              <w:top w:val="single" w:sz="4" w:space="0" w:color="55177A"/>
              <w:right w:val="single" w:sz="4" w:space="0" w:color="55177A"/>
            </w:tcBorders>
          </w:tcPr>
          <w:p w14:paraId="719BE5FD" w14:textId="77777777" w:rsidR="00D943A4" w:rsidRPr="00F079F2" w:rsidRDefault="00D943A4" w:rsidP="00461D4A">
            <w:pPr>
              <w:pStyle w:val="TableSpace"/>
            </w:pPr>
          </w:p>
        </w:tc>
      </w:tr>
      <w:tr w:rsidR="00D943A4" w:rsidRPr="00F079F2" w14:paraId="151068AA" w14:textId="77777777" w:rsidTr="007C2C7E">
        <w:trPr>
          <w:gridAfter w:val="1"/>
          <w:wAfter w:w="20" w:type="dxa"/>
          <w:trHeight w:val="720"/>
        </w:trPr>
        <w:tc>
          <w:tcPr>
            <w:tcW w:w="3150" w:type="dxa"/>
            <w:vMerge/>
          </w:tcPr>
          <w:p w14:paraId="2F20779A" w14:textId="77777777" w:rsidR="00D943A4" w:rsidRPr="00252342" w:rsidRDefault="00D943A4" w:rsidP="005A423C">
            <w:pPr>
              <w:pStyle w:val="Heading1Alt"/>
              <w:rPr>
                <w:color w:val="FFFFFF" w:themeColor="background1"/>
                <w:sz w:val="14"/>
              </w:rPr>
            </w:pPr>
          </w:p>
        </w:tc>
        <w:tc>
          <w:tcPr>
            <w:tcW w:w="360" w:type="dxa"/>
            <w:vMerge/>
            <w:tcBorders>
              <w:right w:val="single" w:sz="4" w:space="0" w:color="55177A"/>
            </w:tcBorders>
          </w:tcPr>
          <w:p w14:paraId="0B990B57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7270" w:type="dxa"/>
            <w:gridSpan w:val="4"/>
            <w:tcBorders>
              <w:left w:val="single" w:sz="4" w:space="0" w:color="55177A"/>
              <w:right w:val="single" w:sz="4" w:space="0" w:color="55177A"/>
            </w:tcBorders>
          </w:tcPr>
          <w:p w14:paraId="7D1679DB" w14:textId="77777777" w:rsidR="00D943A4" w:rsidRDefault="007C2C7E" w:rsidP="00461D4A">
            <w:r>
              <w:t>List your skills here in dot point format</w:t>
            </w:r>
          </w:p>
          <w:p w14:paraId="279BA62B" w14:textId="3B1B51BD" w:rsidR="007C2C7E" w:rsidRDefault="007C2C7E" w:rsidP="007C2C7E">
            <w:pPr>
              <w:pStyle w:val="ListParagraph"/>
              <w:numPr>
                <w:ilvl w:val="0"/>
                <w:numId w:val="23"/>
              </w:numPr>
            </w:pPr>
            <w:r>
              <w:t>Communication</w:t>
            </w:r>
          </w:p>
          <w:p w14:paraId="7C24470E" w14:textId="15D16CB6" w:rsidR="007C2C7E" w:rsidRDefault="007C2C7E" w:rsidP="007C2C7E">
            <w:pPr>
              <w:pStyle w:val="ListParagraph"/>
              <w:numPr>
                <w:ilvl w:val="0"/>
                <w:numId w:val="23"/>
              </w:numPr>
            </w:pPr>
            <w:r>
              <w:t>Reliability</w:t>
            </w:r>
          </w:p>
          <w:p w14:paraId="0954CB85" w14:textId="75BF332E" w:rsidR="007C2C7E" w:rsidRPr="000573A9" w:rsidRDefault="007C2C7E" w:rsidP="007C2C7E">
            <w:pPr>
              <w:pStyle w:val="ListParagraph"/>
              <w:numPr>
                <w:ilvl w:val="0"/>
                <w:numId w:val="23"/>
              </w:numPr>
            </w:pPr>
            <w:r>
              <w:t>Leadership</w:t>
            </w:r>
          </w:p>
        </w:tc>
      </w:tr>
      <w:tr w:rsidR="00D943A4" w:rsidRPr="00F079F2" w14:paraId="6B86161D" w14:textId="77777777" w:rsidTr="007C2C7E">
        <w:trPr>
          <w:gridAfter w:val="1"/>
          <w:wAfter w:w="20" w:type="dxa"/>
          <w:trHeight w:val="279"/>
        </w:trPr>
        <w:tc>
          <w:tcPr>
            <w:tcW w:w="3150" w:type="dxa"/>
            <w:vMerge/>
          </w:tcPr>
          <w:p w14:paraId="318BEFD7" w14:textId="77777777" w:rsidR="00D943A4" w:rsidRPr="00F079F2" w:rsidRDefault="00D943A4" w:rsidP="005A423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Georgia" w:eastAsia="Times New Roman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360" w:type="dxa"/>
            <w:vMerge/>
            <w:tcBorders>
              <w:right w:val="single" w:sz="4" w:space="0" w:color="55177A"/>
            </w:tcBorders>
          </w:tcPr>
          <w:p w14:paraId="607CD9C7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55177A"/>
              <w:left w:val="single" w:sz="4" w:space="0" w:color="55177A"/>
            </w:tcBorders>
            <w:vAlign w:val="center"/>
          </w:tcPr>
          <w:p w14:paraId="30BB9CDB" w14:textId="42947CD3" w:rsidR="00D943A4" w:rsidRPr="00F079F2" w:rsidRDefault="007C2C7E" w:rsidP="00461D4A">
            <w:pPr>
              <w:pStyle w:val="Heading1"/>
            </w:pPr>
            <w:r w:rsidRPr="007C2C7E">
              <w:rPr>
                <w:color w:val="55177A"/>
              </w:rPr>
              <w:t>References</w:t>
            </w:r>
            <w:r w:rsidR="00461D4A" w:rsidRPr="007C2C7E">
              <w:rPr>
                <w:color w:val="55177A"/>
              </w:rPr>
              <w:t xml:space="preserve"> </w:t>
            </w:r>
          </w:p>
        </w:tc>
        <w:tc>
          <w:tcPr>
            <w:tcW w:w="5110" w:type="dxa"/>
            <w:gridSpan w:val="2"/>
            <w:tcBorders>
              <w:top w:val="single" w:sz="4" w:space="0" w:color="55177A"/>
              <w:bottom w:val="single" w:sz="4" w:space="0" w:color="55177A"/>
              <w:right w:val="single" w:sz="4" w:space="0" w:color="55177A"/>
            </w:tcBorders>
          </w:tcPr>
          <w:p w14:paraId="287D572D" w14:textId="77777777" w:rsidR="00D943A4" w:rsidRPr="00F079F2" w:rsidRDefault="00D943A4" w:rsidP="00461D4A">
            <w:pPr>
              <w:pStyle w:val="TableSpace"/>
            </w:pPr>
          </w:p>
        </w:tc>
      </w:tr>
      <w:tr w:rsidR="00D943A4" w:rsidRPr="00F079F2" w14:paraId="3C6BD126" w14:textId="77777777" w:rsidTr="007C2C7E">
        <w:trPr>
          <w:gridAfter w:val="1"/>
          <w:wAfter w:w="20" w:type="dxa"/>
          <w:trHeight w:val="279"/>
        </w:trPr>
        <w:tc>
          <w:tcPr>
            <w:tcW w:w="3150" w:type="dxa"/>
            <w:vMerge/>
            <w:tcBorders>
              <w:top w:val="single" w:sz="12" w:space="0" w:color="4A9A82" w:themeColor="accent3" w:themeShade="BF"/>
            </w:tcBorders>
          </w:tcPr>
          <w:p w14:paraId="120B3C4A" w14:textId="77777777" w:rsidR="00D943A4" w:rsidRPr="00F079F2" w:rsidRDefault="00D943A4" w:rsidP="005A423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Georgia" w:eastAsia="Times New Roman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360" w:type="dxa"/>
            <w:vMerge/>
            <w:tcBorders>
              <w:top w:val="single" w:sz="12" w:space="0" w:color="4A9A82" w:themeColor="accent3" w:themeShade="BF"/>
              <w:right w:val="single" w:sz="4" w:space="0" w:color="55177A"/>
            </w:tcBorders>
          </w:tcPr>
          <w:p w14:paraId="5414B022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12" w:space="0" w:color="4A9A82" w:themeColor="accent3" w:themeShade="BF"/>
              <w:left w:val="single" w:sz="4" w:space="0" w:color="55177A"/>
            </w:tcBorders>
          </w:tcPr>
          <w:p w14:paraId="38B5EC9B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Cs w:val="22"/>
              </w:rPr>
            </w:pPr>
          </w:p>
        </w:tc>
        <w:tc>
          <w:tcPr>
            <w:tcW w:w="5110" w:type="dxa"/>
            <w:gridSpan w:val="2"/>
            <w:tcBorders>
              <w:top w:val="single" w:sz="4" w:space="0" w:color="55177A"/>
              <w:right w:val="single" w:sz="4" w:space="0" w:color="55177A"/>
            </w:tcBorders>
          </w:tcPr>
          <w:p w14:paraId="3642D17F" w14:textId="77777777" w:rsidR="00D943A4" w:rsidRPr="00F079F2" w:rsidRDefault="00D943A4" w:rsidP="00461D4A">
            <w:pPr>
              <w:pStyle w:val="TableSpace"/>
            </w:pPr>
          </w:p>
        </w:tc>
      </w:tr>
      <w:tr w:rsidR="00D943A4" w:rsidRPr="00F079F2" w14:paraId="61174480" w14:textId="77777777" w:rsidTr="007C2C7E">
        <w:trPr>
          <w:gridAfter w:val="1"/>
          <w:wAfter w:w="20" w:type="dxa"/>
          <w:trHeight w:val="750"/>
        </w:trPr>
        <w:tc>
          <w:tcPr>
            <w:tcW w:w="3150" w:type="dxa"/>
            <w:vMerge/>
          </w:tcPr>
          <w:p w14:paraId="0F437ABF" w14:textId="77777777" w:rsidR="00D943A4" w:rsidRPr="00F079F2" w:rsidRDefault="00D943A4" w:rsidP="005A423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Georgia" w:eastAsia="Times New Roman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360" w:type="dxa"/>
            <w:vMerge/>
            <w:tcBorders>
              <w:right w:val="single" w:sz="4" w:space="0" w:color="55177A"/>
            </w:tcBorders>
          </w:tcPr>
          <w:p w14:paraId="2AC89FFE" w14:textId="77777777" w:rsidR="00D943A4" w:rsidRPr="00F079F2" w:rsidRDefault="00D943A4" w:rsidP="005A423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Georgia" w:eastAsia="Times New Roman" w:hAnsi="Georgia" w:cs="Georgia"/>
                <w:sz w:val="16"/>
                <w:szCs w:val="22"/>
              </w:rPr>
            </w:pPr>
          </w:p>
        </w:tc>
        <w:tc>
          <w:tcPr>
            <w:tcW w:w="7270" w:type="dxa"/>
            <w:gridSpan w:val="4"/>
            <w:tcBorders>
              <w:left w:val="single" w:sz="4" w:space="0" w:color="55177A"/>
              <w:bottom w:val="single" w:sz="4" w:space="0" w:color="55177A"/>
              <w:right w:val="single" w:sz="4" w:space="0" w:color="55177A"/>
            </w:tcBorders>
          </w:tcPr>
          <w:p w14:paraId="49AECFEB" w14:textId="77777777" w:rsidR="00D943A4" w:rsidRDefault="007C2C7E" w:rsidP="00461D4A">
            <w:r>
              <w:t xml:space="preserve">Available upon request. </w:t>
            </w:r>
          </w:p>
          <w:p w14:paraId="6DAEAC5C" w14:textId="18C02C6E" w:rsidR="007C2C7E" w:rsidRPr="007C2C7E" w:rsidRDefault="007C2C7E" w:rsidP="00461D4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We recommend when applying for jobs you speak to references, previous employers, noting Grampians Health requires a reference from your current direct manager. If successful in </w:t>
            </w:r>
            <w:proofErr w:type="gramStart"/>
            <w:r>
              <w:rPr>
                <w:i/>
                <w:iCs/>
              </w:rPr>
              <w:t>progressing to</w:t>
            </w:r>
            <w:proofErr w:type="gramEnd"/>
            <w:r>
              <w:rPr>
                <w:i/>
                <w:iCs/>
              </w:rPr>
              <w:t xml:space="preserve"> reference checking, the hiring manager will speak with you about suitable references. </w:t>
            </w:r>
          </w:p>
        </w:tc>
      </w:tr>
    </w:tbl>
    <w:p w14:paraId="54ABBEBC" w14:textId="77777777" w:rsidR="00CE6104" w:rsidRPr="0006568A" w:rsidRDefault="00CE6104" w:rsidP="007520D7"/>
    <w:sectPr w:rsidR="00CE6104" w:rsidRPr="0006568A" w:rsidSect="00FF05AD">
      <w:pgSz w:w="12240" w:h="15840" w:code="1"/>
      <w:pgMar w:top="720" w:right="720" w:bottom="720" w:left="72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7A403" w14:textId="77777777" w:rsidR="00A2567E" w:rsidRDefault="00A2567E" w:rsidP="0085363C">
      <w:pPr>
        <w:spacing w:line="240" w:lineRule="auto"/>
      </w:pPr>
      <w:r>
        <w:separator/>
      </w:r>
    </w:p>
  </w:endnote>
  <w:endnote w:type="continuationSeparator" w:id="0">
    <w:p w14:paraId="40AC7CB9" w14:textId="77777777" w:rsidR="00A2567E" w:rsidRDefault="00A2567E" w:rsidP="0085363C">
      <w:pPr>
        <w:spacing w:line="240" w:lineRule="auto"/>
      </w:pPr>
      <w:r>
        <w:continuationSeparator/>
      </w:r>
    </w:p>
  </w:endnote>
  <w:endnote w:type="continuationNotice" w:id="1">
    <w:p w14:paraId="21ED9D27" w14:textId="77777777" w:rsidR="00A2567E" w:rsidRDefault="00A2567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E04B573-2146-43A6-B4CB-A3F55BDFD80C}"/>
    <w:embedBold r:id="rId2" w:fontKey="{E5201313-F652-4E49-AB81-09C0B3F4B36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FE56C65C-03E1-4C40-9978-43B4E6005E59}"/>
  </w:font>
  <w:font w:name="Avenir Next LT Pro Light">
    <w:charset w:val="00"/>
    <w:family w:val="swiss"/>
    <w:pitch w:val="variable"/>
    <w:sig w:usb0="A00000EF" w:usb1="5000204B" w:usb2="00000000" w:usb3="00000000" w:csb0="00000093" w:csb1="00000000"/>
    <w:embedRegular r:id="rId4" w:fontKey="{FE3755CC-A977-417B-B7F2-34D103F894CB}"/>
    <w:embedBold r:id="rId5" w:fontKey="{4E9BF784-63FD-4A36-942C-DD9060E1CA88}"/>
    <w:embedItalic r:id="rId6" w:fontKey="{82788E42-42EC-4F20-925F-4664E28917A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CF907CF-1E24-43D1-BC2B-1ED75D76220A}"/>
    <w:embedBold r:id="rId8" w:fontKey="{A6E27586-F625-47B6-BFAC-08C73AFE3083}"/>
    <w:embedItalic r:id="rId9" w:fontKey="{2FFBC116-BF81-4BF3-AE7D-B61616D8CB9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461B0CA1-AE41-427D-8FF9-BE685DF4415C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F82B3" w14:textId="77777777" w:rsidR="00A2567E" w:rsidRDefault="00A2567E" w:rsidP="0085363C">
      <w:pPr>
        <w:spacing w:line="240" w:lineRule="auto"/>
      </w:pPr>
      <w:r>
        <w:separator/>
      </w:r>
    </w:p>
  </w:footnote>
  <w:footnote w:type="continuationSeparator" w:id="0">
    <w:p w14:paraId="2F3F3388" w14:textId="77777777" w:rsidR="00A2567E" w:rsidRDefault="00A2567E" w:rsidP="0085363C">
      <w:pPr>
        <w:spacing w:line="240" w:lineRule="auto"/>
      </w:pPr>
      <w:r>
        <w:continuationSeparator/>
      </w:r>
    </w:p>
  </w:footnote>
  <w:footnote w:type="continuationNotice" w:id="1">
    <w:p w14:paraId="2F0C0C48" w14:textId="77777777" w:rsidR="00A2567E" w:rsidRDefault="00A2567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1D06EED"/>
    <w:multiLevelType w:val="hybridMultilevel"/>
    <w:tmpl w:val="7706B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556362592">
    <w:abstractNumId w:val="12"/>
  </w:num>
  <w:num w:numId="2" w16cid:durableId="98726221">
    <w:abstractNumId w:val="8"/>
  </w:num>
  <w:num w:numId="3" w16cid:durableId="1202015859">
    <w:abstractNumId w:val="16"/>
  </w:num>
  <w:num w:numId="4" w16cid:durableId="2086099917">
    <w:abstractNumId w:val="13"/>
  </w:num>
  <w:num w:numId="5" w16cid:durableId="1079137820">
    <w:abstractNumId w:val="14"/>
  </w:num>
  <w:num w:numId="6" w16cid:durableId="773094840">
    <w:abstractNumId w:val="20"/>
  </w:num>
  <w:num w:numId="7" w16cid:durableId="1955549509">
    <w:abstractNumId w:val="7"/>
  </w:num>
  <w:num w:numId="8" w16cid:durableId="222722247">
    <w:abstractNumId w:val="11"/>
  </w:num>
  <w:num w:numId="9" w16cid:durableId="182207981">
    <w:abstractNumId w:val="18"/>
  </w:num>
  <w:num w:numId="10" w16cid:durableId="476922323">
    <w:abstractNumId w:val="1"/>
  </w:num>
  <w:num w:numId="11" w16cid:durableId="1381130229">
    <w:abstractNumId w:val="6"/>
  </w:num>
  <w:num w:numId="12" w16cid:durableId="44456505">
    <w:abstractNumId w:val="0"/>
  </w:num>
  <w:num w:numId="13" w16cid:durableId="35082862">
    <w:abstractNumId w:val="2"/>
  </w:num>
  <w:num w:numId="14" w16cid:durableId="897861899">
    <w:abstractNumId w:val="10"/>
  </w:num>
  <w:num w:numId="15" w16cid:durableId="414208011">
    <w:abstractNumId w:val="9"/>
  </w:num>
  <w:num w:numId="16" w16cid:durableId="241064671">
    <w:abstractNumId w:val="17"/>
  </w:num>
  <w:num w:numId="17" w16cid:durableId="796408556">
    <w:abstractNumId w:val="4"/>
  </w:num>
  <w:num w:numId="18" w16cid:durableId="865748415">
    <w:abstractNumId w:val="22"/>
  </w:num>
  <w:num w:numId="19" w16cid:durableId="1442988456">
    <w:abstractNumId w:val="19"/>
  </w:num>
  <w:num w:numId="20" w16cid:durableId="1454787380">
    <w:abstractNumId w:val="15"/>
  </w:num>
  <w:num w:numId="21" w16cid:durableId="1889536318">
    <w:abstractNumId w:val="21"/>
  </w:num>
  <w:num w:numId="22" w16cid:durableId="1756437930">
    <w:abstractNumId w:val="5"/>
  </w:num>
  <w:num w:numId="23" w16cid:durableId="1368021181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7E"/>
    <w:rsid w:val="0003280C"/>
    <w:rsid w:val="00046661"/>
    <w:rsid w:val="00052382"/>
    <w:rsid w:val="00052646"/>
    <w:rsid w:val="000573A9"/>
    <w:rsid w:val="00063E2C"/>
    <w:rsid w:val="0006568A"/>
    <w:rsid w:val="00076DA3"/>
    <w:rsid w:val="00076F0F"/>
    <w:rsid w:val="00080D55"/>
    <w:rsid w:val="00084253"/>
    <w:rsid w:val="000D1F49"/>
    <w:rsid w:val="000F2E82"/>
    <w:rsid w:val="001177A3"/>
    <w:rsid w:val="0012344D"/>
    <w:rsid w:val="00125B8C"/>
    <w:rsid w:val="00162D53"/>
    <w:rsid w:val="001727CA"/>
    <w:rsid w:val="00187D40"/>
    <w:rsid w:val="001B1A04"/>
    <w:rsid w:val="001B5FA2"/>
    <w:rsid w:val="001D4BC4"/>
    <w:rsid w:val="00200FC8"/>
    <w:rsid w:val="00211F82"/>
    <w:rsid w:val="00212F06"/>
    <w:rsid w:val="00224BAA"/>
    <w:rsid w:val="00233E5D"/>
    <w:rsid w:val="00237DEC"/>
    <w:rsid w:val="0024145A"/>
    <w:rsid w:val="00252342"/>
    <w:rsid w:val="00264AF7"/>
    <w:rsid w:val="00281BB5"/>
    <w:rsid w:val="0028346B"/>
    <w:rsid w:val="002951D4"/>
    <w:rsid w:val="002A59A3"/>
    <w:rsid w:val="002A5DC6"/>
    <w:rsid w:val="002B58B7"/>
    <w:rsid w:val="002C56E6"/>
    <w:rsid w:val="002E78C0"/>
    <w:rsid w:val="00361691"/>
    <w:rsid w:val="00361E11"/>
    <w:rsid w:val="0037388C"/>
    <w:rsid w:val="00376B65"/>
    <w:rsid w:val="00392616"/>
    <w:rsid w:val="0039390A"/>
    <w:rsid w:val="00397346"/>
    <w:rsid w:val="003F0847"/>
    <w:rsid w:val="003F4D06"/>
    <w:rsid w:val="0040090B"/>
    <w:rsid w:val="00406FD0"/>
    <w:rsid w:val="004275F1"/>
    <w:rsid w:val="00461D4A"/>
    <w:rsid w:val="0046302A"/>
    <w:rsid w:val="00476279"/>
    <w:rsid w:val="00487D2D"/>
    <w:rsid w:val="00495BAE"/>
    <w:rsid w:val="004B3BCD"/>
    <w:rsid w:val="004B3E75"/>
    <w:rsid w:val="004D4190"/>
    <w:rsid w:val="004D5D62"/>
    <w:rsid w:val="005112D0"/>
    <w:rsid w:val="00533BF0"/>
    <w:rsid w:val="00565D12"/>
    <w:rsid w:val="005710D6"/>
    <w:rsid w:val="00577E06"/>
    <w:rsid w:val="005A3BF7"/>
    <w:rsid w:val="005F0033"/>
    <w:rsid w:val="005F2035"/>
    <w:rsid w:val="005F3D1A"/>
    <w:rsid w:val="005F7990"/>
    <w:rsid w:val="00607599"/>
    <w:rsid w:val="00625C1C"/>
    <w:rsid w:val="00632608"/>
    <w:rsid w:val="0063739C"/>
    <w:rsid w:val="0064068F"/>
    <w:rsid w:val="00641903"/>
    <w:rsid w:val="006518B1"/>
    <w:rsid w:val="006643E9"/>
    <w:rsid w:val="00672CEE"/>
    <w:rsid w:val="0067761E"/>
    <w:rsid w:val="00683861"/>
    <w:rsid w:val="006B34D0"/>
    <w:rsid w:val="006D5564"/>
    <w:rsid w:val="0074424F"/>
    <w:rsid w:val="007520D7"/>
    <w:rsid w:val="00765AB9"/>
    <w:rsid w:val="00770F25"/>
    <w:rsid w:val="007853C8"/>
    <w:rsid w:val="007A35A8"/>
    <w:rsid w:val="007B0A85"/>
    <w:rsid w:val="007C2C7E"/>
    <w:rsid w:val="007C4BAD"/>
    <w:rsid w:val="007C6A52"/>
    <w:rsid w:val="007C71B3"/>
    <w:rsid w:val="007D094B"/>
    <w:rsid w:val="007E55B6"/>
    <w:rsid w:val="00801D2C"/>
    <w:rsid w:val="008107F8"/>
    <w:rsid w:val="008110A5"/>
    <w:rsid w:val="0082043E"/>
    <w:rsid w:val="0085363C"/>
    <w:rsid w:val="00855B5F"/>
    <w:rsid w:val="008802A6"/>
    <w:rsid w:val="008954EF"/>
    <w:rsid w:val="008A0979"/>
    <w:rsid w:val="008D0C40"/>
    <w:rsid w:val="008E203A"/>
    <w:rsid w:val="008E2AA0"/>
    <w:rsid w:val="008E78A4"/>
    <w:rsid w:val="0091229C"/>
    <w:rsid w:val="009124A5"/>
    <w:rsid w:val="00940E73"/>
    <w:rsid w:val="0095475A"/>
    <w:rsid w:val="0098597D"/>
    <w:rsid w:val="00985C61"/>
    <w:rsid w:val="009C5E11"/>
    <w:rsid w:val="009D5F80"/>
    <w:rsid w:val="009F619A"/>
    <w:rsid w:val="009F6DDE"/>
    <w:rsid w:val="00A06747"/>
    <w:rsid w:val="00A2266E"/>
    <w:rsid w:val="00A2567E"/>
    <w:rsid w:val="00A370A8"/>
    <w:rsid w:val="00AB5275"/>
    <w:rsid w:val="00AC7F90"/>
    <w:rsid w:val="00AE2B09"/>
    <w:rsid w:val="00AF056A"/>
    <w:rsid w:val="00B37F36"/>
    <w:rsid w:val="00B62AB7"/>
    <w:rsid w:val="00B67087"/>
    <w:rsid w:val="00B96634"/>
    <w:rsid w:val="00BD4753"/>
    <w:rsid w:val="00BD5CB1"/>
    <w:rsid w:val="00BE08AA"/>
    <w:rsid w:val="00BE62EE"/>
    <w:rsid w:val="00C003BA"/>
    <w:rsid w:val="00C4481A"/>
    <w:rsid w:val="00C46878"/>
    <w:rsid w:val="00C52FB7"/>
    <w:rsid w:val="00C75B47"/>
    <w:rsid w:val="00C8015D"/>
    <w:rsid w:val="00CB4A51"/>
    <w:rsid w:val="00CC242F"/>
    <w:rsid w:val="00CD4532"/>
    <w:rsid w:val="00CD47B0"/>
    <w:rsid w:val="00CE6104"/>
    <w:rsid w:val="00CE73DF"/>
    <w:rsid w:val="00CE7918"/>
    <w:rsid w:val="00CF2171"/>
    <w:rsid w:val="00D16163"/>
    <w:rsid w:val="00D24011"/>
    <w:rsid w:val="00D64DA9"/>
    <w:rsid w:val="00D70523"/>
    <w:rsid w:val="00D821F0"/>
    <w:rsid w:val="00D90814"/>
    <w:rsid w:val="00D943A4"/>
    <w:rsid w:val="00DA2E00"/>
    <w:rsid w:val="00DA39F9"/>
    <w:rsid w:val="00DB3FAD"/>
    <w:rsid w:val="00E00971"/>
    <w:rsid w:val="00E011EF"/>
    <w:rsid w:val="00E246A5"/>
    <w:rsid w:val="00E60E6F"/>
    <w:rsid w:val="00E61C09"/>
    <w:rsid w:val="00E821D6"/>
    <w:rsid w:val="00E92F21"/>
    <w:rsid w:val="00EA33C0"/>
    <w:rsid w:val="00EB3B58"/>
    <w:rsid w:val="00EC7359"/>
    <w:rsid w:val="00ED5E92"/>
    <w:rsid w:val="00ED71CF"/>
    <w:rsid w:val="00EE3054"/>
    <w:rsid w:val="00EE3EC6"/>
    <w:rsid w:val="00EE6C6F"/>
    <w:rsid w:val="00EF4967"/>
    <w:rsid w:val="00F00606"/>
    <w:rsid w:val="00F01256"/>
    <w:rsid w:val="00F079F2"/>
    <w:rsid w:val="00F47D02"/>
    <w:rsid w:val="00F53FD4"/>
    <w:rsid w:val="00FC589C"/>
    <w:rsid w:val="00FC7475"/>
    <w:rsid w:val="00FD2351"/>
    <w:rsid w:val="00FE78A0"/>
    <w:rsid w:val="00FE7B9C"/>
    <w:rsid w:val="00FF05AD"/>
    <w:rsid w:val="08FF358A"/>
    <w:rsid w:val="750B5CDC"/>
    <w:rsid w:val="7B5A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E6EB0"/>
  <w15:chartTrackingRefBased/>
  <w15:docId w15:val="{621BBD9D-AFB7-4554-A946-5121E4DF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51D4"/>
    <w:pPr>
      <w:spacing w:after="120"/>
    </w:pPr>
    <w:rPr>
      <w:sz w:val="20"/>
    </w:rPr>
  </w:style>
  <w:style w:type="paragraph" w:styleId="Heading1">
    <w:name w:val="heading 1"/>
    <w:basedOn w:val="Normal"/>
    <w:link w:val="Heading1Char"/>
    <w:uiPriority w:val="1"/>
    <w:qFormat/>
    <w:rsid w:val="00461D4A"/>
    <w:pPr>
      <w:spacing w:after="0" w:line="240" w:lineRule="auto"/>
      <w:outlineLvl w:val="0"/>
    </w:pPr>
    <w:rPr>
      <w:rFonts w:asciiTheme="majorHAnsi" w:hAnsiTheme="majorHAnsi"/>
      <w:b/>
      <w:caps/>
      <w:color w:val="4A9A82" w:themeColor="accent3" w:themeShade="BF"/>
    </w:rPr>
  </w:style>
  <w:style w:type="paragraph" w:styleId="Heading2">
    <w:name w:val="heading 2"/>
    <w:basedOn w:val="Normal"/>
    <w:link w:val="Heading2Char"/>
    <w:uiPriority w:val="1"/>
    <w:qFormat/>
    <w:rsid w:val="0012344D"/>
    <w:pPr>
      <w:keepNext/>
      <w:tabs>
        <w:tab w:val="left" w:pos="720"/>
        <w:tab w:val="left" w:pos="1199"/>
      </w:tabs>
      <w:spacing w:after="0"/>
      <w:outlineLvl w:val="1"/>
    </w:pPr>
    <w:rPr>
      <w:b/>
      <w:bCs/>
      <w:caps/>
      <w:color w:val="000000" w:themeColor="text1"/>
      <w:sz w:val="18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qFormat/>
    <w:rsid w:val="0012344D"/>
    <w:pPr>
      <w:keepNext/>
      <w:tabs>
        <w:tab w:val="left" w:pos="900"/>
        <w:tab w:val="left" w:pos="1560"/>
      </w:tabs>
      <w:spacing w:after="200"/>
      <w:outlineLvl w:val="2"/>
    </w:pPr>
    <w:rPr>
      <w:b/>
      <w:bCs/>
      <w:color w:val="4A9A82" w:themeColor="accent3" w:themeShade="BF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 w:val="0"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61D4A"/>
    <w:rPr>
      <w:rFonts w:asciiTheme="majorHAnsi" w:hAnsiTheme="majorHAnsi"/>
      <w:b/>
      <w:caps/>
      <w:color w:val="4A9A82" w:themeColor="accent3" w:themeShade="BF"/>
      <w:sz w:val="20"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rsid w:val="0012344D"/>
    <w:rPr>
      <w:b/>
      <w:bCs/>
      <w:caps/>
      <w:color w:val="000000" w:themeColor="text1"/>
      <w:sz w:val="18"/>
      <w:szCs w:val="32"/>
      <w:lang w:eastAsia="zh-CN"/>
    </w:rPr>
  </w:style>
  <w:style w:type="paragraph" w:styleId="NormalIndent">
    <w:name w:val="Normal Indent"/>
    <w:basedOn w:val="Normal"/>
    <w:uiPriority w:val="99"/>
    <w:semiHidden/>
    <w:rsid w:val="000D1F49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rsid w:val="0012344D"/>
    <w:rPr>
      <w:b/>
      <w:bCs/>
      <w:color w:val="4A9A82" w:themeColor="accent3" w:themeShade="BF"/>
      <w:sz w:val="20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266E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85363C"/>
    <w:pPr>
      <w:tabs>
        <w:tab w:val="center" w:pos="4680"/>
        <w:tab w:val="right" w:pos="9360"/>
      </w:tabs>
    </w:pPr>
    <w:rPr>
      <w:noProof/>
      <w:color w:val="373545" w:themeColor="text2"/>
      <w:sz w:val="16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2266E"/>
    <w:rPr>
      <w:noProof/>
      <w:color w:val="373545" w:themeColor="text2"/>
      <w:sz w:val="16"/>
      <w:szCs w:val="24"/>
    </w:rPr>
  </w:style>
  <w:style w:type="paragraph" w:styleId="Footer">
    <w:name w:val="footer"/>
    <w:basedOn w:val="Normal"/>
    <w:link w:val="FooterChar"/>
    <w:uiPriority w:val="99"/>
    <w:semiHidden/>
    <w:rsid w:val="0085363C"/>
    <w:pPr>
      <w:tabs>
        <w:tab w:val="center" w:pos="4680"/>
        <w:tab w:val="right" w:pos="9810"/>
      </w:tabs>
    </w:pPr>
    <w:rPr>
      <w:color w:val="7E7B99" w:themeColor="text2" w:themeTint="99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2266E"/>
    <w:rPr>
      <w:color w:val="7E7B99" w:themeColor="text2" w:themeTint="99"/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</w:pPr>
  </w:style>
  <w:style w:type="character" w:styleId="Hyperlink">
    <w:name w:val="Hyperlink"/>
    <w:basedOn w:val="DefaultParagraphFont"/>
    <w:uiPriority w:val="99"/>
    <w:semiHidden/>
    <w:rsid w:val="000D1F49"/>
    <w:rPr>
      <w:color w:val="6B9F25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semiHidden/>
    <w:qFormat/>
    <w:rsid w:val="00A2266E"/>
    <w:pPr>
      <w:widowControl w:val="0"/>
      <w:autoSpaceDE w:val="0"/>
      <w:autoSpaceDN w:val="0"/>
    </w:pPr>
    <w:rPr>
      <w:rFonts w:eastAsia="Calibri" w:cs="Calibri"/>
      <w:sz w:val="22"/>
    </w:rPr>
  </w:style>
  <w:style w:type="paragraph" w:styleId="Title">
    <w:name w:val="Title"/>
    <w:basedOn w:val="Normal"/>
    <w:next w:val="Normal"/>
    <w:link w:val="TitleChar"/>
    <w:qFormat/>
    <w:rsid w:val="00D943A4"/>
    <w:pPr>
      <w:widowControl w:val="0"/>
      <w:kinsoku w:val="0"/>
      <w:overflowPunct w:val="0"/>
      <w:autoSpaceDE w:val="0"/>
      <w:autoSpaceDN w:val="0"/>
      <w:adjustRightInd w:val="0"/>
      <w:spacing w:line="240" w:lineRule="auto"/>
    </w:pPr>
    <w:rPr>
      <w:rFonts w:asciiTheme="majorHAnsi" w:eastAsia="Times New Roman" w:hAnsiTheme="majorHAnsi" w:cs="Georgia"/>
      <w:b/>
      <w:bCs/>
      <w:color w:val="4A9A82" w:themeColor="accent3" w:themeShade="BF"/>
      <w:sz w:val="144"/>
      <w:szCs w:val="51"/>
    </w:rPr>
  </w:style>
  <w:style w:type="character" w:customStyle="1" w:styleId="TitleChar">
    <w:name w:val="Title Char"/>
    <w:basedOn w:val="DefaultParagraphFont"/>
    <w:link w:val="Title"/>
    <w:rsid w:val="00461D4A"/>
    <w:rPr>
      <w:rFonts w:asciiTheme="majorHAnsi" w:eastAsia="Times New Roman" w:hAnsiTheme="majorHAnsi" w:cs="Georgia"/>
      <w:b/>
      <w:bCs/>
      <w:color w:val="4A9A82" w:themeColor="accent3" w:themeShade="BF"/>
      <w:sz w:val="144"/>
      <w:szCs w:val="51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53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CD4532"/>
    <w:rPr>
      <w:b/>
      <w:bCs/>
      <w:caps w:val="0"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532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532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9F6715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2266E"/>
    <w:rPr>
      <w:rFonts w:ascii="Consolas" w:hAnsi="Consolas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qFormat/>
    <w:rsid w:val="00632608"/>
  </w:style>
  <w:style w:type="character" w:customStyle="1" w:styleId="BodyTextChar">
    <w:name w:val="Body Text Char"/>
    <w:basedOn w:val="DefaultParagraphFont"/>
    <w:link w:val="BodyText"/>
    <w:uiPriority w:val="1"/>
    <w:semiHidden/>
    <w:rsid w:val="00461D4A"/>
    <w:rPr>
      <w:sz w:val="20"/>
    </w:rPr>
  </w:style>
  <w:style w:type="paragraph" w:customStyle="1" w:styleId="Heading1Alt">
    <w:name w:val="Heading 1 Alt"/>
    <w:basedOn w:val="Normal"/>
    <w:uiPriority w:val="1"/>
    <w:qFormat/>
    <w:rsid w:val="008D0C40"/>
    <w:pPr>
      <w:widowControl w:val="0"/>
      <w:kinsoku w:val="0"/>
      <w:overflowPunct w:val="0"/>
      <w:autoSpaceDE w:val="0"/>
      <w:autoSpaceDN w:val="0"/>
      <w:adjustRightInd w:val="0"/>
      <w:spacing w:before="240" w:line="276" w:lineRule="auto"/>
      <w:outlineLvl w:val="0"/>
    </w:pPr>
    <w:rPr>
      <w:rFonts w:ascii="Georgia" w:eastAsia="Times New Roman" w:hAnsi="Georgia" w:cs="Georgia"/>
      <w:b/>
      <w:bCs/>
      <w:caps/>
      <w:color w:val="000000" w:themeColor="text1"/>
      <w:szCs w:val="24"/>
    </w:rPr>
  </w:style>
  <w:style w:type="paragraph" w:customStyle="1" w:styleId="TableSpace">
    <w:name w:val="Table Space"/>
    <w:basedOn w:val="Normal"/>
    <w:uiPriority w:val="1"/>
    <w:semiHidden/>
    <w:qFormat/>
    <w:rsid w:val="00461D4A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75B47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rsid w:val="007853C8"/>
    <w:rPr>
      <w:color w:val="605E5C"/>
      <w:shd w:val="clear" w:color="auto" w:fill="E1DFDD"/>
    </w:rPr>
  </w:style>
  <w:style w:type="table" w:styleId="TableGrid">
    <w:name w:val="Table Grid"/>
    <w:basedOn w:val="TableNormal"/>
    <w:rsid w:val="00D9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agePlaceholder">
    <w:name w:val="Image Placeholder"/>
    <w:basedOn w:val="Normal"/>
    <w:uiPriority w:val="1"/>
    <w:semiHidden/>
    <w:qFormat/>
    <w:rsid w:val="008D0C40"/>
    <w:pPr>
      <w:spacing w:line="240" w:lineRule="auto"/>
    </w:pPr>
    <w:rPr>
      <w:sz w:val="6"/>
    </w:rPr>
  </w:style>
  <w:style w:type="character" w:styleId="UnresolvedMention">
    <w:name w:val="Unresolved Mention"/>
    <w:basedOn w:val="DefaultParagraphFont"/>
    <w:uiPriority w:val="99"/>
    <w:semiHidden/>
    <w:unhideWhenUsed/>
    <w:rsid w:val="007C2C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7C2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mail@e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1572\AppData\Roaming\Microsoft\Templates\Stylish%20teaching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947EFE998F45839DE8B9B054B2C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BE03B-DCD0-43A1-8D15-40D7C022DE60}"/>
      </w:docPartPr>
      <w:docPartBody>
        <w:p w:rsidR="007E216B" w:rsidRDefault="00000000">
          <w:pPr>
            <w:pStyle w:val="F0947EFE998F45839DE8B9B054B2C653"/>
          </w:pPr>
          <w:r w:rsidRPr="00F079F2">
            <w:t>OBJECTIVE</w:t>
          </w:r>
        </w:p>
      </w:docPartBody>
    </w:docPart>
    <w:docPart>
      <w:docPartPr>
        <w:name w:val="D0274DF33AB14626A067E02432E7A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19238-6BC3-4C8C-95AB-79A6ED513E2A}"/>
      </w:docPartPr>
      <w:docPartBody>
        <w:p w:rsidR="007E216B" w:rsidRDefault="00000000">
          <w:pPr>
            <w:pStyle w:val="D0274DF33AB14626A067E02432E7A1D1"/>
          </w:pPr>
          <w:r>
            <w:t>REFERENCES</w:t>
          </w:r>
        </w:p>
      </w:docPartBody>
    </w:docPart>
    <w:docPart>
      <w:docPartPr>
        <w:name w:val="56121D587A344C51986541ABBB146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A00B9-E307-4A67-B5E7-C232EE8E8773}"/>
      </w:docPartPr>
      <w:docPartBody>
        <w:p w:rsidR="007E216B" w:rsidRDefault="00000000">
          <w:pPr>
            <w:pStyle w:val="56121D587A344C51986541ABBB1468B5"/>
          </w:pPr>
          <w:r w:rsidRPr="009C5E11">
            <w:t>Available upon request.</w:t>
          </w:r>
        </w:p>
      </w:docPartBody>
    </w:docPart>
    <w:docPart>
      <w:docPartPr>
        <w:name w:val="B22B08CFDC2C4714A9D40A905BB4A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51621-391A-4E9A-B94D-B9D70868B673}"/>
      </w:docPartPr>
      <w:docPartBody>
        <w:p w:rsidR="007E216B" w:rsidRDefault="00000000">
          <w:pPr>
            <w:pStyle w:val="B22B08CFDC2C4714A9D40A905BB4A471"/>
          </w:pPr>
          <w:r w:rsidRPr="00D943A4">
            <w:t>ADDRESS</w:t>
          </w:r>
        </w:p>
      </w:docPartBody>
    </w:docPart>
    <w:docPart>
      <w:docPartPr>
        <w:name w:val="9CC5FAD47939401E90320FCD09654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747B7-CB13-4F07-9D38-2720722EC077}"/>
      </w:docPartPr>
      <w:docPartBody>
        <w:p w:rsidR="007E216B" w:rsidRDefault="00000000">
          <w:pPr>
            <w:pStyle w:val="9CC5FAD47939401E90320FCD0965474A"/>
          </w:pPr>
          <w:r w:rsidRPr="00D943A4">
            <w:t>PHONE</w:t>
          </w:r>
        </w:p>
      </w:docPartBody>
    </w:docPart>
    <w:docPart>
      <w:docPartPr>
        <w:name w:val="012A0ECF7701417EB36BE90C2E6FD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5BF71-494E-45FB-8134-49BCB1CBBE3E}"/>
      </w:docPartPr>
      <w:docPartBody>
        <w:p w:rsidR="007E216B" w:rsidRDefault="00000000">
          <w:pPr>
            <w:pStyle w:val="012A0ECF7701417EB36BE90C2E6FD40E"/>
          </w:pPr>
          <w:r w:rsidRPr="00264AF7">
            <w:t>EMAIL</w:t>
          </w:r>
        </w:p>
      </w:docPartBody>
    </w:docPart>
    <w:docPart>
      <w:docPartPr>
        <w:name w:val="01F135BFAE7A4608AAABA6A3CAB95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A8ED7-4B4A-4337-9218-C097C1D7C694}"/>
      </w:docPartPr>
      <w:docPartBody>
        <w:p w:rsidR="007E216B" w:rsidRDefault="00000000">
          <w:pPr>
            <w:pStyle w:val="01F135BFAE7A4608AAABA6A3CAB95D25"/>
          </w:pPr>
          <w:r w:rsidRPr="00F079F2">
            <w:t>EXPERIENCE</w:t>
          </w:r>
        </w:p>
      </w:docPartBody>
    </w:docPart>
    <w:docPart>
      <w:docPartPr>
        <w:name w:val="55F93EA7BCE84E8592CC0754D0A61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1C6D8-9D47-4686-B2A9-A95B4D8BF7FB}"/>
      </w:docPartPr>
      <w:docPartBody>
        <w:p w:rsidR="007E216B" w:rsidRDefault="00000000">
          <w:pPr>
            <w:pStyle w:val="55F93EA7BCE84E8592CC0754D0A61073"/>
          </w:pPr>
          <w:r>
            <w:t xml:space="preserve">Jan 20XX </w:t>
          </w:r>
          <w:r w:rsidRPr="00F079F2">
            <w:t xml:space="preserve">– </w:t>
          </w:r>
          <w:r>
            <w:t>Aug 20XX</w:t>
          </w:r>
        </w:p>
      </w:docPartBody>
    </w:docPart>
    <w:docPart>
      <w:docPartPr>
        <w:name w:val="C77CFD1A335C4636B633E4304EA50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87925-BF5E-45BA-9BF2-4FDE13B3379F}"/>
      </w:docPartPr>
      <w:docPartBody>
        <w:p w:rsidR="007E216B" w:rsidRDefault="00000000">
          <w:pPr>
            <w:pStyle w:val="C77CFD1A335C4636B633E4304EA50078"/>
          </w:pPr>
          <w:r w:rsidRPr="00F079F2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8A9"/>
    <w:rsid w:val="004F78A9"/>
    <w:rsid w:val="007E216B"/>
    <w:rsid w:val="00A43457"/>
    <w:rsid w:val="00FE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947EFE998F45839DE8B9B054B2C653">
    <w:name w:val="F0947EFE998F45839DE8B9B054B2C653"/>
  </w:style>
  <w:style w:type="paragraph" w:customStyle="1" w:styleId="D0274DF33AB14626A067E02432E7A1D1">
    <w:name w:val="D0274DF33AB14626A067E02432E7A1D1"/>
  </w:style>
  <w:style w:type="paragraph" w:customStyle="1" w:styleId="56121D587A344C51986541ABBB1468B5">
    <w:name w:val="56121D587A344C51986541ABBB1468B5"/>
  </w:style>
  <w:style w:type="paragraph" w:customStyle="1" w:styleId="B22B08CFDC2C4714A9D40A905BB4A471">
    <w:name w:val="B22B08CFDC2C4714A9D40A905BB4A471"/>
  </w:style>
  <w:style w:type="paragraph" w:customStyle="1" w:styleId="9CC5FAD47939401E90320FCD0965474A">
    <w:name w:val="9CC5FAD47939401E90320FCD0965474A"/>
  </w:style>
  <w:style w:type="paragraph" w:customStyle="1" w:styleId="012A0ECF7701417EB36BE90C2E6FD40E">
    <w:name w:val="012A0ECF7701417EB36BE90C2E6FD40E"/>
  </w:style>
  <w:style w:type="paragraph" w:customStyle="1" w:styleId="01F135BFAE7A4608AAABA6A3CAB95D25">
    <w:name w:val="01F135BFAE7A4608AAABA6A3CAB95D25"/>
  </w:style>
  <w:style w:type="paragraph" w:customStyle="1" w:styleId="55F93EA7BCE84E8592CC0754D0A61073">
    <w:name w:val="55F93EA7BCE84E8592CC0754D0A61073"/>
  </w:style>
  <w:style w:type="paragraph" w:customStyle="1" w:styleId="C77CFD1A335C4636B633E4304EA50078">
    <w:name w:val="C77CFD1A335C4636B633E4304EA50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70">
      <a:majorFont>
        <a:latin typeface="Georgia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78B54B831184D85231BDEF046A3CA" ma:contentTypeVersion="8" ma:contentTypeDescription="Create a new document." ma:contentTypeScope="" ma:versionID="f557e6170b3be76e58cc710b080330f7">
  <xsd:schema xmlns:xsd="http://www.w3.org/2001/XMLSchema" xmlns:xs="http://www.w3.org/2001/XMLSchema" xmlns:p="http://schemas.microsoft.com/office/2006/metadata/properties" xmlns:ns2="1787eae9-a1be-46cc-bec0-2cfa9508a4f6" targetNamespace="http://schemas.microsoft.com/office/2006/metadata/properties" ma:root="true" ma:fieldsID="3784bc373815cf42f94612060e75bdd8" ns2:_="">
    <xsd:import namespace="1787eae9-a1be-46cc-bec0-2cfa9508a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7eae9-a1be-46cc-bec0-2cfa9508a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16BE10-0BAC-476D-A3F9-C114B25918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57732-C465-470D-827B-E14425D785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77C907-1327-4891-8288-AE56CE72F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7eae9-a1be-46cc-bec0-2cfa9508a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7693f9a-0f4c-4544-9266-cc5cddaeea3d}" enabled="0" method="" siteId="{27693f9a-0f4c-4544-9266-cc5cddaeea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Stylish teaching resume</Template>
  <TotalTime>7</TotalTime>
  <Pages>1</Pages>
  <Words>227</Words>
  <Characters>909</Characters>
  <Application>Microsoft Office Word</Application>
  <DocSecurity>0</DocSecurity>
  <Lines>227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Harris</dc:creator>
  <cp:keywords/>
  <dc:description/>
  <cp:lastModifiedBy>Madeleine Harris</cp:lastModifiedBy>
  <cp:revision>4</cp:revision>
  <dcterms:created xsi:type="dcterms:W3CDTF">2026-05-07T23:57:00Z</dcterms:created>
  <dcterms:modified xsi:type="dcterms:W3CDTF">2026-05-08T00:12:00Z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0x01010086878B54B831184D85231BDEF046A3CA</vt:lpwstr>
  </property>
</Properties>
</file>